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48BAA" w14:textId="764F43A0" w:rsidR="00552677" w:rsidRDefault="00552677"/>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0"/>
        <w:gridCol w:w="3201"/>
        <w:gridCol w:w="2752"/>
      </w:tblGrid>
      <w:tr w:rsidR="002E4E27" w14:paraId="0389AF9A" w14:textId="77777777" w:rsidTr="00237D95">
        <w:trPr>
          <w:cantSplit/>
          <w:trHeight w:val="2183"/>
        </w:trPr>
        <w:tc>
          <w:tcPr>
            <w:tcW w:w="4820" w:type="dxa"/>
            <w:tcBorders>
              <w:top w:val="nil"/>
              <w:left w:val="nil"/>
              <w:bottom w:val="nil"/>
              <w:right w:val="nil"/>
            </w:tcBorders>
          </w:tcPr>
          <w:p w14:paraId="5CEEB29A" w14:textId="77777777" w:rsidR="002E4E27" w:rsidRDefault="000F07F6" w:rsidP="004F7F2A">
            <w:r>
              <w:rPr>
                <w:noProof/>
                <w:lang w:eastAsia="de-CH"/>
              </w:rPr>
              <w:drawing>
                <wp:inline distT="0" distB="0" distL="0" distR="0" wp14:anchorId="528298E4" wp14:editId="773041FC">
                  <wp:extent cx="1962150" cy="885825"/>
                  <wp:effectExtent l="19050" t="0" r="0" b="0"/>
                  <wp:docPr id="1" name="Grafik 4" descr="DEF_Bock_Gemeinde_Stans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DEF_Bock_Gemeinde_Stans_CMYK.eps"/>
                          <pic:cNvPicPr>
                            <a:picLocks noChangeAspect="1" noChangeArrowheads="1"/>
                          </pic:cNvPicPr>
                        </pic:nvPicPr>
                        <pic:blipFill>
                          <a:blip r:embed="rId8" cstate="print"/>
                          <a:srcRect/>
                          <a:stretch>
                            <a:fillRect/>
                          </a:stretch>
                        </pic:blipFill>
                        <pic:spPr bwMode="auto">
                          <a:xfrm>
                            <a:off x="0" y="0"/>
                            <a:ext cx="1962150" cy="885825"/>
                          </a:xfrm>
                          <a:prstGeom prst="rect">
                            <a:avLst/>
                          </a:prstGeom>
                          <a:noFill/>
                          <a:ln w="9525">
                            <a:noFill/>
                            <a:miter lim="800000"/>
                            <a:headEnd/>
                            <a:tailEnd/>
                          </a:ln>
                        </pic:spPr>
                      </pic:pic>
                    </a:graphicData>
                  </a:graphic>
                </wp:inline>
              </w:drawing>
            </w:r>
          </w:p>
        </w:tc>
        <w:tc>
          <w:tcPr>
            <w:tcW w:w="3201" w:type="dxa"/>
            <w:tcBorders>
              <w:top w:val="nil"/>
              <w:left w:val="nil"/>
              <w:bottom w:val="nil"/>
              <w:right w:val="nil"/>
            </w:tcBorders>
          </w:tcPr>
          <w:p w14:paraId="4C46A07A" w14:textId="77777777" w:rsidR="00AA722C" w:rsidRPr="003571B1" w:rsidRDefault="00AA722C" w:rsidP="004F7F2A">
            <w:pPr>
              <w:pStyle w:val="Textkrper"/>
              <w:jc w:val="left"/>
              <w:rPr>
                <w:b/>
                <w:color w:val="000000" w:themeColor="text1"/>
                <w:sz w:val="28"/>
                <w:szCs w:val="28"/>
              </w:rPr>
            </w:pPr>
          </w:p>
        </w:tc>
        <w:tc>
          <w:tcPr>
            <w:tcW w:w="2752" w:type="dxa"/>
            <w:tcBorders>
              <w:top w:val="nil"/>
              <w:left w:val="nil"/>
              <w:bottom w:val="nil"/>
              <w:right w:val="nil"/>
            </w:tcBorders>
          </w:tcPr>
          <w:p w14:paraId="4C873CB0" w14:textId="77777777" w:rsidR="00DB7430" w:rsidRPr="00DB7430" w:rsidRDefault="007B44F4" w:rsidP="004F7F2A">
            <w:pPr>
              <w:pStyle w:val="FormatvorlageAbsenderTitel"/>
              <w:framePr w:wrap="around"/>
            </w:pPr>
            <w:r>
              <w:t>GEMEINDERAT</w:t>
            </w:r>
          </w:p>
          <w:p w14:paraId="7B301A01" w14:textId="77777777" w:rsidR="007A1D90" w:rsidRDefault="00DB7430" w:rsidP="004F7F2A">
            <w:pPr>
              <w:pStyle w:val="FormatvorlageAbsenderStandard"/>
            </w:pPr>
            <w:r>
              <w:t>Stansstaderstrasse 18</w:t>
            </w:r>
            <w:r>
              <w:br/>
              <w:t>Postfach, 6371</w:t>
            </w:r>
            <w:r w:rsidR="008E4534">
              <w:t xml:space="preserve"> Stans</w:t>
            </w:r>
            <w:r w:rsidR="008E4534">
              <w:br/>
            </w:r>
            <w:hyperlink r:id="rId9" w:history="1">
              <w:r w:rsidRPr="000C171F">
                <w:t>www.stans.ch</w:t>
              </w:r>
            </w:hyperlink>
            <w:r>
              <w:br/>
            </w:r>
            <w:r w:rsidR="00674DFC">
              <w:t>gemeindeverwaltung</w:t>
            </w:r>
            <w:hyperlink r:id="rId10" w:history="1">
              <w:bookmarkStart w:id="0" w:name="Text3"/>
              <w:r w:rsidR="00122DC9">
                <w:rPr>
                  <w:rStyle w:val="Hyperlink"/>
                </w:rPr>
                <w:fldChar w:fldCharType="begin">
                  <w:ffData>
                    <w:name w:val="Text3"/>
                    <w:enabled/>
                    <w:calcOnExit w:val="0"/>
                    <w:textInput>
                      <w:default w:val="gemeindeverwaltung"/>
                    </w:textInput>
                  </w:ffData>
                </w:fldChar>
              </w:r>
              <w:r w:rsidR="000C171F">
                <w:rPr>
                  <w:rStyle w:val="Hyperlink"/>
                </w:rPr>
                <w:instrText xml:space="preserve"> FORMTEXT </w:instrText>
              </w:r>
              <w:r w:rsidR="007E7DDC">
                <w:rPr>
                  <w:rStyle w:val="Hyperlink"/>
                </w:rPr>
              </w:r>
              <w:r w:rsidR="007E7DDC">
                <w:rPr>
                  <w:rStyle w:val="Hyperlink"/>
                </w:rPr>
                <w:fldChar w:fldCharType="separate"/>
              </w:r>
              <w:r w:rsidR="00122DC9">
                <w:rPr>
                  <w:rStyle w:val="Hyperlink"/>
                </w:rPr>
                <w:fldChar w:fldCharType="end"/>
              </w:r>
              <w:bookmarkEnd w:id="0"/>
              <w:r w:rsidRPr="00C83A4E">
                <w:rPr>
                  <w:rStyle w:val="Hyperlink"/>
                </w:rPr>
                <w:t>@stans.nw.ch</w:t>
              </w:r>
            </w:hyperlink>
            <w:r w:rsidR="00BB16CE">
              <w:br/>
            </w:r>
            <w:r>
              <w:t>Telefon 041 61</w:t>
            </w:r>
            <w:r w:rsidR="00C32528">
              <w:t>9</w:t>
            </w:r>
            <w:r>
              <w:t xml:space="preserve"> </w:t>
            </w:r>
            <w:bookmarkStart w:id="1" w:name="Text1"/>
            <w:r w:rsidR="00122DC9">
              <w:fldChar w:fldCharType="begin">
                <w:ffData>
                  <w:name w:val="Text1"/>
                  <w:enabled/>
                  <w:calcOnExit w:val="0"/>
                  <w:textInput>
                    <w:default w:val="80 10"/>
                  </w:textInput>
                </w:ffData>
              </w:fldChar>
            </w:r>
            <w:r w:rsidR="000C171F">
              <w:instrText xml:space="preserve"> FORMTEXT </w:instrText>
            </w:r>
            <w:r w:rsidR="00122DC9">
              <w:fldChar w:fldCharType="separate"/>
            </w:r>
            <w:r w:rsidR="00C32528">
              <w:rPr>
                <w:noProof/>
              </w:rPr>
              <w:t>01</w:t>
            </w:r>
            <w:r w:rsidR="000C171F">
              <w:rPr>
                <w:noProof/>
              </w:rPr>
              <w:t xml:space="preserve"> </w:t>
            </w:r>
            <w:r w:rsidR="007B44F4">
              <w:rPr>
                <w:noProof/>
              </w:rPr>
              <w:t>0</w:t>
            </w:r>
            <w:r w:rsidR="000C171F">
              <w:rPr>
                <w:noProof/>
              </w:rPr>
              <w:t>0</w:t>
            </w:r>
            <w:r w:rsidR="00122DC9">
              <w:fldChar w:fldCharType="end"/>
            </w:r>
            <w:bookmarkEnd w:id="1"/>
            <w:r>
              <w:br/>
            </w:r>
          </w:p>
          <w:p w14:paraId="7F62920B" w14:textId="77777777" w:rsidR="002E4E27" w:rsidRDefault="00122DC9" w:rsidP="004F7F2A">
            <w:pPr>
              <w:pStyle w:val="FormatvorlageAbsenderTitel"/>
              <w:framePr w:hSpace="0" w:wrap="auto" w:vAnchor="margin" w:hAnchor="text" w:xAlign="left" w:yAlign="inline"/>
            </w:pPr>
            <w:r>
              <w:fldChar w:fldCharType="begin"/>
            </w:r>
            <w:r w:rsidR="002E4E27">
              <w:instrText xml:space="preserve">  </w:instrText>
            </w:r>
            <w:r>
              <w:fldChar w:fldCharType="end"/>
            </w:r>
          </w:p>
        </w:tc>
      </w:tr>
      <w:tr w:rsidR="007909E3" w:rsidRPr="00DC41AA" w14:paraId="1FC74296" w14:textId="77777777" w:rsidTr="000373BB">
        <w:trPr>
          <w:cantSplit/>
          <w:trHeight w:val="669"/>
        </w:trPr>
        <w:tc>
          <w:tcPr>
            <w:tcW w:w="4820" w:type="dxa"/>
            <w:tcBorders>
              <w:top w:val="nil"/>
              <w:left w:val="nil"/>
              <w:bottom w:val="nil"/>
              <w:right w:val="nil"/>
            </w:tcBorders>
          </w:tcPr>
          <w:p w14:paraId="5422674F" w14:textId="77777777" w:rsidR="007A1D90" w:rsidRPr="000F6612" w:rsidRDefault="00EF1A29" w:rsidP="00825CDA">
            <w:pPr>
              <w:pStyle w:val="Empfnger"/>
              <w:ind w:left="1134"/>
              <w:rPr>
                <w:b/>
                <w:sz w:val="28"/>
                <w:szCs w:val="28"/>
                <w:u w:val="single"/>
              </w:rPr>
            </w:pPr>
            <w:r w:rsidRPr="00A855CB">
              <w:rPr>
                <w:b/>
                <w:sz w:val="28"/>
                <w:szCs w:val="28"/>
              </w:rPr>
              <w:t>MEDIENINFORMATION</w:t>
            </w:r>
          </w:p>
        </w:tc>
        <w:tc>
          <w:tcPr>
            <w:tcW w:w="3201" w:type="dxa"/>
            <w:tcBorders>
              <w:top w:val="nil"/>
              <w:left w:val="nil"/>
              <w:bottom w:val="nil"/>
              <w:right w:val="nil"/>
            </w:tcBorders>
          </w:tcPr>
          <w:p w14:paraId="46E21CA9" w14:textId="77777777" w:rsidR="007909E3" w:rsidRPr="00DC41AA" w:rsidRDefault="007909E3" w:rsidP="004F7F2A">
            <w:pPr>
              <w:pStyle w:val="Textkrper"/>
              <w:spacing w:after="0"/>
              <w:jc w:val="left"/>
              <w:rPr>
                <w:b/>
              </w:rPr>
            </w:pPr>
          </w:p>
        </w:tc>
        <w:tc>
          <w:tcPr>
            <w:tcW w:w="2752" w:type="dxa"/>
            <w:tcBorders>
              <w:top w:val="nil"/>
              <w:left w:val="nil"/>
              <w:bottom w:val="nil"/>
              <w:right w:val="nil"/>
            </w:tcBorders>
          </w:tcPr>
          <w:p w14:paraId="6B726CDD" w14:textId="7C3D0664" w:rsidR="007A1D90" w:rsidRPr="00DC41AA" w:rsidRDefault="00C633A2" w:rsidP="003571B1">
            <w:pPr>
              <w:pStyle w:val="FormatvorlageFormatvorlageAbsenderZusatz"/>
            </w:pPr>
            <w:r w:rsidRPr="00C0582D">
              <w:rPr>
                <w:color w:val="000000" w:themeColor="text1"/>
              </w:rPr>
              <w:t>Stans,</w:t>
            </w:r>
            <w:r w:rsidR="007F1CDC" w:rsidRPr="00C0582D">
              <w:rPr>
                <w:color w:val="000000" w:themeColor="text1"/>
              </w:rPr>
              <w:t xml:space="preserve"> </w:t>
            </w:r>
            <w:r w:rsidR="00B21220">
              <w:rPr>
                <w:color w:val="000000" w:themeColor="text1"/>
              </w:rPr>
              <w:t>2</w:t>
            </w:r>
            <w:r w:rsidR="006548DC">
              <w:rPr>
                <w:color w:val="000000" w:themeColor="text1"/>
              </w:rPr>
              <w:t>6</w:t>
            </w:r>
            <w:r w:rsidR="00B21220">
              <w:rPr>
                <w:color w:val="000000" w:themeColor="text1"/>
              </w:rPr>
              <w:t>.8.2024</w:t>
            </w:r>
          </w:p>
        </w:tc>
      </w:tr>
    </w:tbl>
    <w:p w14:paraId="3A524856" w14:textId="77777777" w:rsidR="002E620F" w:rsidRDefault="002E620F" w:rsidP="00F2437E">
      <w:pPr>
        <w:ind w:left="1134"/>
        <w:jc w:val="both"/>
        <w:rPr>
          <w:rFonts w:cs="Arial"/>
          <w:sz w:val="22"/>
          <w:szCs w:val="22"/>
        </w:rPr>
      </w:pPr>
    </w:p>
    <w:p w14:paraId="01ADEEE7" w14:textId="078D2DDC" w:rsidR="00EF1A29" w:rsidRDefault="008401B8" w:rsidP="00F2437E">
      <w:pPr>
        <w:ind w:left="1134"/>
        <w:jc w:val="both"/>
        <w:rPr>
          <w:rFonts w:cs="Arial"/>
          <w:sz w:val="22"/>
          <w:szCs w:val="22"/>
        </w:rPr>
      </w:pPr>
      <w:r>
        <w:rPr>
          <w:b/>
          <w:color w:val="000000"/>
          <w:sz w:val="32"/>
        </w:rPr>
        <w:t>Der Eichli-Park wurde feierlich eröffnet</w:t>
      </w:r>
    </w:p>
    <w:p w14:paraId="08B2B75D" w14:textId="77777777" w:rsidR="00FA4B63" w:rsidRDefault="00FA4B63" w:rsidP="00FA4B63">
      <w:pPr>
        <w:ind w:left="1134"/>
        <w:jc w:val="both"/>
        <w:rPr>
          <w:rFonts w:cs="Arial"/>
          <w:sz w:val="22"/>
          <w:szCs w:val="22"/>
        </w:rPr>
      </w:pPr>
    </w:p>
    <w:p w14:paraId="4B311B0A" w14:textId="3D982577" w:rsidR="00744C6B" w:rsidRDefault="00C65ED3" w:rsidP="009F3C06">
      <w:pPr>
        <w:tabs>
          <w:tab w:val="left" w:pos="1134"/>
        </w:tabs>
        <w:ind w:left="1134"/>
        <w:rPr>
          <w:rFonts w:cs="Arial"/>
          <w:b/>
          <w:bCs/>
          <w:color w:val="000000" w:themeColor="text1"/>
          <w:sz w:val="24"/>
          <w:szCs w:val="24"/>
        </w:rPr>
      </w:pPr>
      <w:r>
        <w:rPr>
          <w:rFonts w:cs="Arial"/>
          <w:b/>
          <w:bCs/>
          <w:color w:val="000000" w:themeColor="text1"/>
          <w:sz w:val="24"/>
          <w:szCs w:val="24"/>
        </w:rPr>
        <w:t xml:space="preserve">Am Samstag, 24. August 2024, </w:t>
      </w:r>
      <w:r w:rsidR="00FD26E1">
        <w:rPr>
          <w:rFonts w:cs="Arial"/>
          <w:b/>
          <w:bCs/>
          <w:color w:val="000000" w:themeColor="text1"/>
          <w:sz w:val="24"/>
          <w:szCs w:val="24"/>
        </w:rPr>
        <w:t>ist</w:t>
      </w:r>
      <w:r>
        <w:rPr>
          <w:rFonts w:cs="Arial"/>
          <w:b/>
          <w:bCs/>
          <w:color w:val="000000" w:themeColor="text1"/>
          <w:sz w:val="24"/>
          <w:szCs w:val="24"/>
        </w:rPr>
        <w:t xml:space="preserve"> der vielseitige Sport-, Begegnungs- und Bewegungspark im Eichli mit einem Fest für die Bevölkerung offiziell </w:t>
      </w:r>
      <w:r w:rsidR="00401E9F">
        <w:rPr>
          <w:rFonts w:cs="Arial"/>
          <w:b/>
          <w:bCs/>
          <w:color w:val="000000" w:themeColor="text1"/>
          <w:sz w:val="24"/>
          <w:szCs w:val="24"/>
        </w:rPr>
        <w:t xml:space="preserve">eröffnet </w:t>
      </w:r>
      <w:r w:rsidR="00FD26E1">
        <w:rPr>
          <w:rFonts w:cs="Arial"/>
          <w:b/>
          <w:bCs/>
          <w:color w:val="000000" w:themeColor="text1"/>
          <w:sz w:val="24"/>
          <w:szCs w:val="24"/>
        </w:rPr>
        <w:t>worden</w:t>
      </w:r>
      <w:r>
        <w:rPr>
          <w:rFonts w:cs="Arial"/>
          <w:b/>
          <w:bCs/>
          <w:color w:val="000000" w:themeColor="text1"/>
          <w:sz w:val="24"/>
          <w:szCs w:val="24"/>
        </w:rPr>
        <w:t>.</w:t>
      </w:r>
      <w:r w:rsidR="00B87E36">
        <w:rPr>
          <w:rFonts w:cs="Arial"/>
          <w:b/>
          <w:bCs/>
          <w:color w:val="000000" w:themeColor="text1"/>
          <w:sz w:val="24"/>
          <w:szCs w:val="24"/>
        </w:rPr>
        <w:t xml:space="preserve"> Der Anlass war ein grosser Erfolg. </w:t>
      </w:r>
    </w:p>
    <w:p w14:paraId="35E73E91" w14:textId="16D47D9C" w:rsidR="00EF1A29" w:rsidRDefault="00EF1A29" w:rsidP="004257A7">
      <w:pPr>
        <w:tabs>
          <w:tab w:val="left" w:pos="1701"/>
        </w:tabs>
        <w:ind w:left="1701" w:hanging="567"/>
        <w:rPr>
          <w:rFonts w:cs="Arial"/>
          <w:bCs/>
          <w:color w:val="000000" w:themeColor="text1"/>
          <w:sz w:val="22"/>
          <w:szCs w:val="22"/>
        </w:rPr>
      </w:pPr>
    </w:p>
    <w:p w14:paraId="48B6D67A" w14:textId="6FDE07B4" w:rsidR="00FD26E1" w:rsidRDefault="00C65ED3" w:rsidP="00C65ED3">
      <w:pPr>
        <w:tabs>
          <w:tab w:val="left" w:pos="1134"/>
        </w:tabs>
        <w:ind w:left="1134"/>
        <w:rPr>
          <w:rFonts w:cs="Arial"/>
          <w:bCs/>
          <w:color w:val="000000" w:themeColor="text1"/>
          <w:sz w:val="22"/>
          <w:szCs w:val="22"/>
        </w:rPr>
      </w:pPr>
      <w:r w:rsidRPr="00C65ED3">
        <w:rPr>
          <w:rFonts w:cs="Arial"/>
          <w:bCs/>
          <w:color w:val="000000" w:themeColor="text1"/>
          <w:sz w:val="22"/>
          <w:szCs w:val="22"/>
        </w:rPr>
        <w:t xml:space="preserve">Was 2020 mit </w:t>
      </w:r>
      <w:r w:rsidR="0087734B">
        <w:rPr>
          <w:rFonts w:cs="Arial"/>
          <w:bCs/>
          <w:color w:val="000000" w:themeColor="text1"/>
          <w:sz w:val="22"/>
          <w:szCs w:val="22"/>
        </w:rPr>
        <w:t xml:space="preserve">der Vision eines leidenschaftlichen Initiantenteams </w:t>
      </w:r>
      <w:r w:rsidRPr="00C65ED3">
        <w:rPr>
          <w:rFonts w:cs="Arial"/>
          <w:bCs/>
          <w:color w:val="000000" w:themeColor="text1"/>
          <w:sz w:val="22"/>
          <w:szCs w:val="22"/>
        </w:rPr>
        <w:t xml:space="preserve">begann, ist Realität geworden: </w:t>
      </w:r>
      <w:r>
        <w:rPr>
          <w:rFonts w:cs="Arial"/>
          <w:bCs/>
          <w:color w:val="000000" w:themeColor="text1"/>
          <w:sz w:val="22"/>
          <w:szCs w:val="22"/>
        </w:rPr>
        <w:t xml:space="preserve">Der </w:t>
      </w:r>
      <w:r w:rsidR="00646CF5">
        <w:rPr>
          <w:rFonts w:cs="Arial"/>
          <w:bCs/>
          <w:color w:val="000000" w:themeColor="text1"/>
          <w:sz w:val="22"/>
          <w:szCs w:val="22"/>
        </w:rPr>
        <w:t xml:space="preserve">generationenverbindende </w:t>
      </w:r>
      <w:r>
        <w:rPr>
          <w:rFonts w:cs="Arial"/>
          <w:bCs/>
          <w:color w:val="000000" w:themeColor="text1"/>
          <w:sz w:val="22"/>
          <w:szCs w:val="22"/>
        </w:rPr>
        <w:t>Eich</w:t>
      </w:r>
      <w:r w:rsidR="00646CF5">
        <w:rPr>
          <w:rFonts w:cs="Arial"/>
          <w:bCs/>
          <w:color w:val="000000" w:themeColor="text1"/>
          <w:sz w:val="22"/>
          <w:szCs w:val="22"/>
        </w:rPr>
        <w:t>l</w:t>
      </w:r>
      <w:r>
        <w:rPr>
          <w:rFonts w:cs="Arial"/>
          <w:bCs/>
          <w:color w:val="000000" w:themeColor="text1"/>
          <w:sz w:val="22"/>
          <w:szCs w:val="22"/>
        </w:rPr>
        <w:t xml:space="preserve">i-Park, der in den letzten Monaten nördlich der Autobahn </w:t>
      </w:r>
      <w:r w:rsidR="00ED7D48">
        <w:rPr>
          <w:rFonts w:cs="Arial"/>
          <w:bCs/>
          <w:color w:val="000000" w:themeColor="text1"/>
          <w:sz w:val="22"/>
          <w:szCs w:val="22"/>
        </w:rPr>
        <w:t xml:space="preserve">in Stans </w:t>
      </w:r>
      <w:r>
        <w:rPr>
          <w:rFonts w:cs="Arial"/>
          <w:bCs/>
          <w:color w:val="000000" w:themeColor="text1"/>
          <w:sz w:val="22"/>
          <w:szCs w:val="22"/>
        </w:rPr>
        <w:t xml:space="preserve">entstand, konnte </w:t>
      </w:r>
      <w:r w:rsidR="00FD26E1">
        <w:rPr>
          <w:rFonts w:cs="Arial"/>
          <w:bCs/>
          <w:color w:val="000000" w:themeColor="text1"/>
          <w:sz w:val="22"/>
          <w:szCs w:val="22"/>
        </w:rPr>
        <w:t xml:space="preserve">am Samstag </w:t>
      </w:r>
      <w:r>
        <w:rPr>
          <w:rFonts w:cs="Arial"/>
          <w:bCs/>
          <w:color w:val="000000" w:themeColor="text1"/>
          <w:sz w:val="22"/>
          <w:szCs w:val="22"/>
        </w:rPr>
        <w:t>der Bevölkerung übergeben werden.</w:t>
      </w:r>
      <w:r w:rsidR="00FD26E1">
        <w:rPr>
          <w:rFonts w:cs="Arial"/>
          <w:bCs/>
          <w:color w:val="000000" w:themeColor="text1"/>
          <w:sz w:val="22"/>
          <w:szCs w:val="22"/>
        </w:rPr>
        <w:t xml:space="preserve"> Bei strahlendem Sonnenschein fanden sich bereits vor dem offiziellen Teil viele Besucher</w:t>
      </w:r>
      <w:r w:rsidR="00B346BC">
        <w:rPr>
          <w:rFonts w:cs="Arial"/>
          <w:bCs/>
          <w:color w:val="000000" w:themeColor="text1"/>
          <w:sz w:val="22"/>
          <w:szCs w:val="22"/>
        </w:rPr>
        <w:t>innen und Besucher</w:t>
      </w:r>
      <w:r w:rsidR="00FD26E1">
        <w:rPr>
          <w:rFonts w:cs="Arial"/>
          <w:bCs/>
          <w:color w:val="000000" w:themeColor="text1"/>
          <w:sz w:val="22"/>
          <w:szCs w:val="22"/>
        </w:rPr>
        <w:t xml:space="preserve"> im Eichli-Park ein und probierten die Anlagen aus.</w:t>
      </w:r>
    </w:p>
    <w:p w14:paraId="5028AB84" w14:textId="77777777" w:rsidR="00FD26E1" w:rsidRDefault="00FD26E1" w:rsidP="00C65ED3">
      <w:pPr>
        <w:tabs>
          <w:tab w:val="left" w:pos="1134"/>
        </w:tabs>
        <w:ind w:left="1134"/>
        <w:rPr>
          <w:rFonts w:cs="Arial"/>
          <w:bCs/>
          <w:color w:val="000000" w:themeColor="text1"/>
          <w:sz w:val="22"/>
          <w:szCs w:val="22"/>
        </w:rPr>
      </w:pPr>
    </w:p>
    <w:p w14:paraId="157CBCD9" w14:textId="568A7C48" w:rsidR="00C65ED3" w:rsidRDefault="00C65ED3" w:rsidP="00C65ED3">
      <w:pPr>
        <w:tabs>
          <w:tab w:val="left" w:pos="1134"/>
        </w:tabs>
        <w:ind w:left="1134"/>
        <w:rPr>
          <w:rFonts w:cs="Arial"/>
          <w:bCs/>
          <w:color w:val="000000" w:themeColor="text1"/>
          <w:sz w:val="22"/>
          <w:szCs w:val="22"/>
        </w:rPr>
      </w:pPr>
      <w:r>
        <w:rPr>
          <w:rFonts w:cs="Arial"/>
          <w:bCs/>
          <w:color w:val="000000" w:themeColor="text1"/>
          <w:sz w:val="22"/>
          <w:szCs w:val="22"/>
        </w:rPr>
        <w:t xml:space="preserve">In seiner </w:t>
      </w:r>
      <w:r w:rsidR="00FD26E1">
        <w:rPr>
          <w:rFonts w:cs="Arial"/>
          <w:bCs/>
          <w:color w:val="000000" w:themeColor="text1"/>
          <w:sz w:val="22"/>
          <w:szCs w:val="22"/>
        </w:rPr>
        <w:t>Eröffnu</w:t>
      </w:r>
      <w:r w:rsidR="00646CF5">
        <w:rPr>
          <w:rFonts w:cs="Arial"/>
          <w:bCs/>
          <w:color w:val="000000" w:themeColor="text1"/>
          <w:sz w:val="22"/>
          <w:szCs w:val="22"/>
        </w:rPr>
        <w:t>ng</w:t>
      </w:r>
      <w:r w:rsidR="00FD26E1">
        <w:rPr>
          <w:rFonts w:cs="Arial"/>
          <w:bCs/>
          <w:color w:val="000000" w:themeColor="text1"/>
          <w:sz w:val="22"/>
          <w:szCs w:val="22"/>
        </w:rPr>
        <w:t>sre</w:t>
      </w:r>
      <w:r>
        <w:rPr>
          <w:rFonts w:cs="Arial"/>
          <w:bCs/>
          <w:color w:val="000000" w:themeColor="text1"/>
          <w:sz w:val="22"/>
          <w:szCs w:val="22"/>
        </w:rPr>
        <w:t>de erklärte Gemeindepräsident Lukas Arnold, aus der Vision des Initiantenteams um Chr</w:t>
      </w:r>
      <w:r w:rsidR="00646CF5">
        <w:rPr>
          <w:rFonts w:cs="Arial"/>
          <w:bCs/>
          <w:color w:val="000000" w:themeColor="text1"/>
          <w:sz w:val="22"/>
          <w:szCs w:val="22"/>
        </w:rPr>
        <w:t>igu</w:t>
      </w:r>
      <w:r>
        <w:rPr>
          <w:rFonts w:cs="Arial"/>
          <w:bCs/>
          <w:color w:val="000000" w:themeColor="text1"/>
          <w:sz w:val="22"/>
          <w:szCs w:val="22"/>
        </w:rPr>
        <w:t xml:space="preserve"> Graf und Peter Bircher sei mit viel Liebe ein grossartiges Gemeinschaftswerk entstanden. Er dankte allen Beteiligten für ihre Mithilfe und richtete seinen besonderen Dank an die Nidwaldner Kantonalbank NKB, die das Projekt namhaft mitgetragen hat. </w:t>
      </w:r>
      <w:r w:rsidR="00C1079E" w:rsidRPr="00C1079E">
        <w:rPr>
          <w:rFonts w:cs="Arial"/>
          <w:bCs/>
          <w:color w:val="000000" w:themeColor="text1"/>
          <w:sz w:val="22"/>
          <w:szCs w:val="22"/>
        </w:rPr>
        <w:t>«</w:t>
      </w:r>
      <w:r w:rsidR="00C1079E">
        <w:rPr>
          <w:rFonts w:cs="Arial"/>
          <w:bCs/>
          <w:color w:val="000000" w:themeColor="text1"/>
          <w:sz w:val="22"/>
          <w:szCs w:val="22"/>
        </w:rPr>
        <w:t>Ich</w:t>
      </w:r>
      <w:r>
        <w:rPr>
          <w:rFonts w:cs="Arial"/>
          <w:bCs/>
          <w:color w:val="000000" w:themeColor="text1"/>
          <w:sz w:val="22"/>
          <w:szCs w:val="22"/>
        </w:rPr>
        <w:t xml:space="preserve"> habe eine Riesenfreude, dass wir das </w:t>
      </w:r>
      <w:r w:rsidR="00DF6C72">
        <w:rPr>
          <w:rFonts w:cs="Arial"/>
          <w:bCs/>
          <w:color w:val="000000" w:themeColor="text1"/>
          <w:sz w:val="22"/>
          <w:szCs w:val="22"/>
        </w:rPr>
        <w:t xml:space="preserve">zusammen </w:t>
      </w:r>
      <w:r>
        <w:rPr>
          <w:rFonts w:cs="Arial"/>
          <w:bCs/>
          <w:color w:val="000000" w:themeColor="text1"/>
          <w:sz w:val="22"/>
          <w:szCs w:val="22"/>
        </w:rPr>
        <w:t>machen durften.</w:t>
      </w:r>
      <w:r w:rsidR="00DF6C72">
        <w:rPr>
          <w:rFonts w:cs="Arial"/>
          <w:bCs/>
          <w:color w:val="000000" w:themeColor="text1"/>
          <w:sz w:val="22"/>
          <w:szCs w:val="22"/>
        </w:rPr>
        <w:t xml:space="preserve"> Es hat sich gelohnt</w:t>
      </w:r>
      <w:r w:rsidR="007E7DDC">
        <w:rPr>
          <w:rFonts w:cs="Arial"/>
          <w:bCs/>
          <w:color w:val="000000" w:themeColor="text1"/>
          <w:sz w:val="22"/>
          <w:szCs w:val="22"/>
        </w:rPr>
        <w:t>.</w:t>
      </w:r>
      <w:r w:rsidR="00C1079E" w:rsidRPr="00C1079E">
        <w:rPr>
          <w:rFonts w:cs="Arial"/>
          <w:bCs/>
          <w:color w:val="000000" w:themeColor="text1"/>
          <w:sz w:val="22"/>
          <w:szCs w:val="22"/>
        </w:rPr>
        <w:t>»</w:t>
      </w:r>
    </w:p>
    <w:p w14:paraId="27FF588F" w14:textId="1DA61C33" w:rsidR="00ED7D48" w:rsidRDefault="00ED7D48" w:rsidP="00C65ED3">
      <w:pPr>
        <w:tabs>
          <w:tab w:val="left" w:pos="1134"/>
        </w:tabs>
        <w:ind w:left="1134"/>
        <w:rPr>
          <w:rFonts w:cs="Arial"/>
          <w:bCs/>
          <w:color w:val="000000" w:themeColor="text1"/>
          <w:sz w:val="22"/>
          <w:szCs w:val="22"/>
        </w:rPr>
      </w:pPr>
    </w:p>
    <w:p w14:paraId="46989504" w14:textId="1407B48E" w:rsidR="00ED7D48" w:rsidRPr="00ED7D48" w:rsidRDefault="00ED7D48" w:rsidP="00C65ED3">
      <w:pPr>
        <w:tabs>
          <w:tab w:val="left" w:pos="1134"/>
        </w:tabs>
        <w:ind w:left="1134"/>
        <w:rPr>
          <w:rFonts w:cs="Arial"/>
          <w:b/>
          <w:color w:val="000000" w:themeColor="text1"/>
          <w:sz w:val="22"/>
          <w:szCs w:val="22"/>
        </w:rPr>
      </w:pPr>
      <w:r w:rsidRPr="00ED7D48">
        <w:rPr>
          <w:rFonts w:cs="Arial"/>
          <w:b/>
          <w:color w:val="000000" w:themeColor="text1"/>
          <w:sz w:val="22"/>
          <w:szCs w:val="22"/>
        </w:rPr>
        <w:t xml:space="preserve">Ein </w:t>
      </w:r>
      <w:r w:rsidR="00C1079E" w:rsidRPr="00C1079E">
        <w:rPr>
          <w:rFonts w:cs="Arial"/>
          <w:b/>
          <w:color w:val="000000" w:themeColor="text1"/>
          <w:sz w:val="22"/>
          <w:szCs w:val="22"/>
        </w:rPr>
        <w:t>«</w:t>
      </w:r>
      <w:r w:rsidRPr="00ED7D48">
        <w:rPr>
          <w:rFonts w:cs="Arial"/>
          <w:b/>
          <w:color w:val="000000" w:themeColor="text1"/>
          <w:sz w:val="22"/>
          <w:szCs w:val="22"/>
        </w:rPr>
        <w:t>Leucht</w:t>
      </w:r>
      <w:r w:rsidR="003576A3">
        <w:rPr>
          <w:rFonts w:cs="Arial"/>
          <w:b/>
          <w:color w:val="000000" w:themeColor="text1"/>
          <w:sz w:val="22"/>
          <w:szCs w:val="22"/>
        </w:rPr>
        <w:t>t</w:t>
      </w:r>
      <w:r w:rsidRPr="00ED7D48">
        <w:rPr>
          <w:rFonts w:cs="Arial"/>
          <w:b/>
          <w:color w:val="000000" w:themeColor="text1"/>
          <w:sz w:val="22"/>
          <w:szCs w:val="22"/>
        </w:rPr>
        <w:t>urmprojekt</w:t>
      </w:r>
      <w:r w:rsidR="00C1079E" w:rsidRPr="00C1079E">
        <w:rPr>
          <w:rFonts w:cs="Arial"/>
          <w:b/>
          <w:color w:val="000000" w:themeColor="text1"/>
          <w:sz w:val="22"/>
          <w:szCs w:val="22"/>
        </w:rPr>
        <w:t>»</w:t>
      </w:r>
    </w:p>
    <w:p w14:paraId="5998C76C" w14:textId="77777777" w:rsidR="00FD26E1" w:rsidRDefault="00FD26E1" w:rsidP="00C65ED3">
      <w:pPr>
        <w:tabs>
          <w:tab w:val="left" w:pos="1134"/>
        </w:tabs>
        <w:ind w:left="1134"/>
        <w:rPr>
          <w:rFonts w:cs="Arial"/>
          <w:bCs/>
          <w:color w:val="000000" w:themeColor="text1"/>
          <w:sz w:val="22"/>
          <w:szCs w:val="22"/>
        </w:rPr>
      </w:pPr>
    </w:p>
    <w:p w14:paraId="622A1F0E" w14:textId="6EAA5131" w:rsidR="00FD26E1" w:rsidRDefault="00FD26E1" w:rsidP="00C65ED3">
      <w:pPr>
        <w:tabs>
          <w:tab w:val="left" w:pos="1134"/>
        </w:tabs>
        <w:ind w:left="1134"/>
        <w:rPr>
          <w:rFonts w:cs="Arial"/>
          <w:bCs/>
          <w:color w:val="000000" w:themeColor="text1"/>
          <w:sz w:val="22"/>
          <w:szCs w:val="22"/>
        </w:rPr>
      </w:pPr>
      <w:r>
        <w:rPr>
          <w:rFonts w:cs="Arial"/>
          <w:bCs/>
          <w:color w:val="000000" w:themeColor="text1"/>
          <w:sz w:val="22"/>
          <w:szCs w:val="22"/>
        </w:rPr>
        <w:t xml:space="preserve">NKB-CEO Heinrich Leuthard </w:t>
      </w:r>
      <w:r w:rsidR="0087734B">
        <w:rPr>
          <w:rFonts w:cs="Arial"/>
          <w:bCs/>
          <w:color w:val="000000" w:themeColor="text1"/>
          <w:sz w:val="22"/>
          <w:szCs w:val="22"/>
        </w:rPr>
        <w:t>schloss si</w:t>
      </w:r>
      <w:r w:rsidR="00ED7D48">
        <w:rPr>
          <w:rFonts w:cs="Arial"/>
          <w:bCs/>
          <w:color w:val="000000" w:themeColor="text1"/>
          <w:sz w:val="22"/>
          <w:szCs w:val="22"/>
        </w:rPr>
        <w:t>ch</w:t>
      </w:r>
      <w:r w:rsidR="0087734B">
        <w:rPr>
          <w:rFonts w:cs="Arial"/>
          <w:bCs/>
          <w:color w:val="000000" w:themeColor="text1"/>
          <w:sz w:val="22"/>
          <w:szCs w:val="22"/>
        </w:rPr>
        <w:t xml:space="preserve"> dem Dank an und </w:t>
      </w:r>
      <w:r>
        <w:rPr>
          <w:rFonts w:cs="Arial"/>
          <w:bCs/>
          <w:color w:val="000000" w:themeColor="text1"/>
          <w:sz w:val="22"/>
          <w:szCs w:val="22"/>
        </w:rPr>
        <w:t xml:space="preserve">sprach von einem </w:t>
      </w:r>
      <w:r w:rsidR="00C1079E" w:rsidRPr="00C1079E">
        <w:rPr>
          <w:rFonts w:cs="Arial"/>
          <w:bCs/>
          <w:color w:val="000000" w:themeColor="text1"/>
          <w:sz w:val="22"/>
          <w:szCs w:val="22"/>
        </w:rPr>
        <w:t>«</w:t>
      </w:r>
      <w:r>
        <w:rPr>
          <w:rFonts w:cs="Arial"/>
          <w:bCs/>
          <w:color w:val="000000" w:themeColor="text1"/>
          <w:sz w:val="22"/>
          <w:szCs w:val="22"/>
        </w:rPr>
        <w:t>grandiosen Tag</w:t>
      </w:r>
      <w:r w:rsidR="00646CF5" w:rsidRPr="00C1079E">
        <w:rPr>
          <w:rFonts w:cs="Arial"/>
          <w:bCs/>
          <w:color w:val="000000" w:themeColor="text1"/>
          <w:sz w:val="22"/>
          <w:szCs w:val="22"/>
        </w:rPr>
        <w:t>»</w:t>
      </w:r>
      <w:r>
        <w:rPr>
          <w:rFonts w:cs="Arial"/>
          <w:bCs/>
          <w:color w:val="000000" w:themeColor="text1"/>
          <w:sz w:val="22"/>
          <w:szCs w:val="22"/>
        </w:rPr>
        <w:t xml:space="preserve"> – nicht zuletzt, weil Petrus mitspielte. </w:t>
      </w:r>
      <w:r w:rsidR="0087734B">
        <w:rPr>
          <w:rFonts w:cs="Arial"/>
          <w:bCs/>
          <w:color w:val="000000" w:themeColor="text1"/>
          <w:sz w:val="22"/>
          <w:szCs w:val="22"/>
        </w:rPr>
        <w:t xml:space="preserve">Er wünscht sich, dass sich die Leute im Eichli-Park begegnen, erholen und etwas erleben können. </w:t>
      </w:r>
      <w:r w:rsidR="00C1079E" w:rsidRPr="00C1079E">
        <w:rPr>
          <w:rFonts w:cs="Arial"/>
          <w:bCs/>
          <w:color w:val="000000" w:themeColor="text1"/>
          <w:sz w:val="22"/>
          <w:szCs w:val="22"/>
        </w:rPr>
        <w:t>«</w:t>
      </w:r>
      <w:r>
        <w:rPr>
          <w:rFonts w:cs="Arial"/>
          <w:bCs/>
          <w:color w:val="000000" w:themeColor="text1"/>
          <w:sz w:val="22"/>
          <w:szCs w:val="22"/>
        </w:rPr>
        <w:t>Mit dem Leuchtturmprojekt möchte</w:t>
      </w:r>
      <w:r w:rsidR="0087734B">
        <w:rPr>
          <w:rFonts w:cs="Arial"/>
          <w:bCs/>
          <w:color w:val="000000" w:themeColor="text1"/>
          <w:sz w:val="22"/>
          <w:szCs w:val="22"/>
        </w:rPr>
        <w:t>n wir</w:t>
      </w:r>
      <w:r>
        <w:rPr>
          <w:rFonts w:cs="Arial"/>
          <w:bCs/>
          <w:color w:val="000000" w:themeColor="text1"/>
          <w:sz w:val="22"/>
          <w:szCs w:val="22"/>
        </w:rPr>
        <w:t xml:space="preserve"> der Bevölkerung etwas zurückgeben</w:t>
      </w:r>
      <w:r w:rsidR="0087734B">
        <w:rPr>
          <w:rFonts w:cs="Arial"/>
          <w:bCs/>
          <w:color w:val="000000" w:themeColor="text1"/>
          <w:sz w:val="22"/>
          <w:szCs w:val="22"/>
        </w:rPr>
        <w:t xml:space="preserve">. </w:t>
      </w:r>
      <w:r>
        <w:rPr>
          <w:rFonts w:cs="Arial"/>
          <w:bCs/>
          <w:color w:val="000000" w:themeColor="text1"/>
          <w:sz w:val="22"/>
          <w:szCs w:val="22"/>
        </w:rPr>
        <w:t>Wir hoffen, dass der Park weiterhin so gut genutzt wird, wie es bereits in den letzten Wochen der Fall war</w:t>
      </w:r>
      <w:r w:rsidR="00ED7D48">
        <w:rPr>
          <w:rFonts w:cs="Arial"/>
          <w:bCs/>
          <w:color w:val="000000" w:themeColor="text1"/>
          <w:sz w:val="22"/>
          <w:szCs w:val="22"/>
        </w:rPr>
        <w:t>.</w:t>
      </w:r>
      <w:r w:rsidR="00C1079E" w:rsidRPr="00C1079E">
        <w:rPr>
          <w:rFonts w:cs="Arial"/>
          <w:bCs/>
          <w:color w:val="000000" w:themeColor="text1"/>
          <w:sz w:val="22"/>
          <w:szCs w:val="22"/>
        </w:rPr>
        <w:t>»</w:t>
      </w:r>
      <w:r w:rsidR="0087734B">
        <w:rPr>
          <w:rFonts w:cs="Arial"/>
          <w:bCs/>
          <w:color w:val="000000" w:themeColor="text1"/>
          <w:sz w:val="22"/>
          <w:szCs w:val="22"/>
        </w:rPr>
        <w:t xml:space="preserve"> </w:t>
      </w:r>
    </w:p>
    <w:p w14:paraId="74DA6C0F" w14:textId="77777777" w:rsidR="0087734B" w:rsidRDefault="0087734B" w:rsidP="00C65ED3">
      <w:pPr>
        <w:tabs>
          <w:tab w:val="left" w:pos="1134"/>
        </w:tabs>
        <w:ind w:left="1134"/>
        <w:rPr>
          <w:rFonts w:cs="Arial"/>
          <w:bCs/>
          <w:color w:val="000000" w:themeColor="text1"/>
          <w:sz w:val="22"/>
          <w:szCs w:val="22"/>
        </w:rPr>
      </w:pPr>
    </w:p>
    <w:p w14:paraId="4584472D" w14:textId="7929C719" w:rsidR="0087734B" w:rsidRDefault="0087734B" w:rsidP="00C65ED3">
      <w:pPr>
        <w:tabs>
          <w:tab w:val="left" w:pos="1134"/>
        </w:tabs>
        <w:ind w:left="1134"/>
        <w:rPr>
          <w:rFonts w:cs="Arial"/>
          <w:bCs/>
          <w:color w:val="000000" w:themeColor="text1"/>
          <w:sz w:val="22"/>
          <w:szCs w:val="22"/>
        </w:rPr>
      </w:pPr>
      <w:r w:rsidRPr="0087734B">
        <w:rPr>
          <w:rFonts w:cs="Arial"/>
          <w:bCs/>
          <w:color w:val="000000" w:themeColor="text1"/>
          <w:sz w:val="22"/>
          <w:szCs w:val="22"/>
        </w:rPr>
        <w:t>Ini</w:t>
      </w:r>
      <w:r>
        <w:rPr>
          <w:rFonts w:cs="Arial"/>
          <w:bCs/>
          <w:color w:val="000000" w:themeColor="text1"/>
          <w:sz w:val="22"/>
          <w:szCs w:val="22"/>
        </w:rPr>
        <w:t>tiant Chr</w:t>
      </w:r>
      <w:r w:rsidR="00646CF5">
        <w:rPr>
          <w:rFonts w:cs="Arial"/>
          <w:bCs/>
          <w:color w:val="000000" w:themeColor="text1"/>
          <w:sz w:val="22"/>
          <w:szCs w:val="22"/>
        </w:rPr>
        <w:t>igu</w:t>
      </w:r>
      <w:r>
        <w:rPr>
          <w:rFonts w:cs="Arial"/>
          <w:bCs/>
          <w:color w:val="000000" w:themeColor="text1"/>
          <w:sz w:val="22"/>
          <w:szCs w:val="22"/>
        </w:rPr>
        <w:t xml:space="preserve"> Graf, der die Vision Eichli-Park vor vier Jahren mit einem sechsköpfigen Team anpackte, zeigte sich sehr bewegt. Ihm </w:t>
      </w:r>
      <w:r w:rsidR="00E75CAE">
        <w:rPr>
          <w:rFonts w:cs="Arial"/>
          <w:bCs/>
          <w:color w:val="000000" w:themeColor="text1"/>
          <w:sz w:val="22"/>
          <w:szCs w:val="22"/>
        </w:rPr>
        <w:t xml:space="preserve">habe </w:t>
      </w:r>
      <w:r>
        <w:rPr>
          <w:rFonts w:cs="Arial"/>
          <w:bCs/>
          <w:color w:val="000000" w:themeColor="text1"/>
          <w:sz w:val="22"/>
          <w:szCs w:val="22"/>
        </w:rPr>
        <w:t>damals eine Art Nidwaldner Wimmelbild vor</w:t>
      </w:r>
      <w:r w:rsidR="00E75CAE">
        <w:rPr>
          <w:rFonts w:cs="Arial"/>
          <w:bCs/>
          <w:color w:val="000000" w:themeColor="text1"/>
          <w:sz w:val="22"/>
          <w:szCs w:val="22"/>
        </w:rPr>
        <w:t>geschwebt</w:t>
      </w:r>
      <w:r>
        <w:rPr>
          <w:rFonts w:cs="Arial"/>
          <w:bCs/>
          <w:color w:val="000000" w:themeColor="text1"/>
          <w:sz w:val="22"/>
          <w:szCs w:val="22"/>
        </w:rPr>
        <w:t xml:space="preserve"> – und ein solches zu kreieren, sei gelungen: </w:t>
      </w:r>
      <w:r w:rsidR="00C1079E" w:rsidRPr="00C1079E">
        <w:rPr>
          <w:rFonts w:cs="Arial"/>
          <w:bCs/>
          <w:color w:val="000000" w:themeColor="text1"/>
          <w:sz w:val="22"/>
          <w:szCs w:val="22"/>
        </w:rPr>
        <w:t>«</w:t>
      </w:r>
      <w:r>
        <w:rPr>
          <w:rFonts w:cs="Arial"/>
          <w:bCs/>
          <w:color w:val="000000" w:themeColor="text1"/>
          <w:sz w:val="22"/>
          <w:szCs w:val="22"/>
        </w:rPr>
        <w:t>Seit dem ersten Tag, an dem die Abschrankungen entfernt wurden, wimmelt es hier im Eichli-Park.</w:t>
      </w:r>
      <w:r w:rsidR="00C1079E" w:rsidRPr="00C1079E">
        <w:rPr>
          <w:rFonts w:cs="Arial"/>
          <w:bCs/>
          <w:color w:val="000000" w:themeColor="text1"/>
          <w:sz w:val="22"/>
          <w:szCs w:val="22"/>
        </w:rPr>
        <w:t>»</w:t>
      </w:r>
      <w:r>
        <w:rPr>
          <w:rFonts w:cs="Arial"/>
          <w:bCs/>
          <w:color w:val="000000" w:themeColor="text1"/>
          <w:sz w:val="22"/>
          <w:szCs w:val="22"/>
        </w:rPr>
        <w:t xml:space="preserve"> </w:t>
      </w:r>
    </w:p>
    <w:p w14:paraId="2B294AC1" w14:textId="77777777" w:rsidR="00E75CAE" w:rsidRDefault="00E75CAE" w:rsidP="00C65ED3">
      <w:pPr>
        <w:tabs>
          <w:tab w:val="left" w:pos="1134"/>
        </w:tabs>
        <w:ind w:left="1134"/>
        <w:rPr>
          <w:rFonts w:cs="Arial"/>
          <w:bCs/>
          <w:color w:val="000000" w:themeColor="text1"/>
          <w:sz w:val="22"/>
          <w:szCs w:val="22"/>
        </w:rPr>
      </w:pPr>
    </w:p>
    <w:p w14:paraId="3D6A7E33" w14:textId="3F542C32" w:rsidR="00E75CAE" w:rsidRDefault="00E75CAE" w:rsidP="00C65ED3">
      <w:pPr>
        <w:tabs>
          <w:tab w:val="left" w:pos="1134"/>
        </w:tabs>
        <w:ind w:left="1134"/>
        <w:rPr>
          <w:rFonts w:cs="Arial"/>
          <w:bCs/>
          <w:color w:val="000000" w:themeColor="text1"/>
          <w:sz w:val="22"/>
          <w:szCs w:val="22"/>
        </w:rPr>
      </w:pPr>
      <w:r>
        <w:rPr>
          <w:rFonts w:cs="Arial"/>
          <w:bCs/>
          <w:color w:val="000000" w:themeColor="text1"/>
          <w:sz w:val="22"/>
          <w:szCs w:val="22"/>
        </w:rPr>
        <w:t>Als Special Guest machte Olympi</w:t>
      </w:r>
      <w:r w:rsidR="00B501E0">
        <w:rPr>
          <w:rFonts w:cs="Arial"/>
          <w:bCs/>
          <w:color w:val="000000" w:themeColor="text1"/>
          <w:sz w:val="22"/>
          <w:szCs w:val="22"/>
        </w:rPr>
        <w:t>a-Teilnehmerin</w:t>
      </w:r>
      <w:r>
        <w:rPr>
          <w:rFonts w:cs="Arial"/>
          <w:bCs/>
          <w:color w:val="000000" w:themeColor="text1"/>
          <w:sz w:val="22"/>
          <w:szCs w:val="22"/>
        </w:rPr>
        <w:t xml:space="preserve"> Alessandra Keller Halt im Eichli</w:t>
      </w:r>
      <w:r w:rsidR="00ED7D48">
        <w:rPr>
          <w:rFonts w:cs="Arial"/>
          <w:bCs/>
          <w:color w:val="000000" w:themeColor="text1"/>
          <w:sz w:val="22"/>
          <w:szCs w:val="22"/>
        </w:rPr>
        <w:t>. Sie</w:t>
      </w:r>
      <w:r>
        <w:rPr>
          <w:rFonts w:cs="Arial"/>
          <w:bCs/>
          <w:color w:val="000000" w:themeColor="text1"/>
          <w:sz w:val="22"/>
          <w:szCs w:val="22"/>
        </w:rPr>
        <w:t xml:space="preserve"> könne sich durchaus vorstellen,</w:t>
      </w:r>
      <w:r w:rsidR="00C1079E">
        <w:rPr>
          <w:rFonts w:cs="Arial"/>
          <w:bCs/>
          <w:color w:val="000000" w:themeColor="text1"/>
          <w:sz w:val="22"/>
          <w:szCs w:val="22"/>
        </w:rPr>
        <w:t xml:space="preserve"> hier</w:t>
      </w:r>
      <w:r>
        <w:rPr>
          <w:rFonts w:cs="Arial"/>
          <w:bCs/>
          <w:color w:val="000000" w:themeColor="text1"/>
          <w:sz w:val="22"/>
          <w:szCs w:val="22"/>
        </w:rPr>
        <w:t xml:space="preserve"> auch einmal ein Training zu absolvieren, sagte </w:t>
      </w:r>
      <w:r w:rsidR="00ED7D48">
        <w:rPr>
          <w:rFonts w:cs="Arial"/>
          <w:bCs/>
          <w:color w:val="000000" w:themeColor="text1"/>
          <w:sz w:val="22"/>
          <w:szCs w:val="22"/>
        </w:rPr>
        <w:t>die Profi-Bikerin</w:t>
      </w:r>
      <w:r>
        <w:rPr>
          <w:rFonts w:cs="Arial"/>
          <w:bCs/>
          <w:color w:val="000000" w:themeColor="text1"/>
          <w:sz w:val="22"/>
          <w:szCs w:val="22"/>
        </w:rPr>
        <w:t xml:space="preserve"> auf die Frage de</w:t>
      </w:r>
      <w:r w:rsidR="00ED7D48">
        <w:rPr>
          <w:rFonts w:cs="Arial"/>
          <w:bCs/>
          <w:color w:val="000000" w:themeColor="text1"/>
          <w:sz w:val="22"/>
          <w:szCs w:val="22"/>
        </w:rPr>
        <w:t>s Moderationsteams.</w:t>
      </w:r>
    </w:p>
    <w:p w14:paraId="117F348B" w14:textId="77777777" w:rsidR="00ED7D48" w:rsidRDefault="00ED7D48" w:rsidP="00C65ED3">
      <w:pPr>
        <w:tabs>
          <w:tab w:val="left" w:pos="1134"/>
        </w:tabs>
        <w:ind w:left="1134"/>
        <w:rPr>
          <w:rFonts w:cs="Arial"/>
          <w:bCs/>
          <w:color w:val="000000" w:themeColor="text1"/>
          <w:sz w:val="22"/>
          <w:szCs w:val="22"/>
        </w:rPr>
      </w:pPr>
    </w:p>
    <w:p w14:paraId="64F866BF" w14:textId="0935D817" w:rsidR="00ED7D48" w:rsidRPr="00ED7D48" w:rsidRDefault="00ED7D48" w:rsidP="00C65ED3">
      <w:pPr>
        <w:tabs>
          <w:tab w:val="left" w:pos="1134"/>
        </w:tabs>
        <w:ind w:left="1134"/>
        <w:rPr>
          <w:rFonts w:cs="Arial"/>
          <w:b/>
          <w:color w:val="000000" w:themeColor="text1"/>
          <w:sz w:val="22"/>
          <w:szCs w:val="22"/>
        </w:rPr>
      </w:pPr>
      <w:r w:rsidRPr="00ED7D48">
        <w:rPr>
          <w:rFonts w:cs="Arial"/>
          <w:b/>
          <w:color w:val="000000" w:themeColor="text1"/>
          <w:sz w:val="22"/>
          <w:szCs w:val="22"/>
        </w:rPr>
        <w:t>Tipps von den Profis und eine Afterparty</w:t>
      </w:r>
    </w:p>
    <w:p w14:paraId="21CD7C31" w14:textId="77777777" w:rsidR="00E75CAE" w:rsidRDefault="00E75CAE" w:rsidP="00C65ED3">
      <w:pPr>
        <w:tabs>
          <w:tab w:val="left" w:pos="1134"/>
        </w:tabs>
        <w:ind w:left="1134"/>
        <w:rPr>
          <w:rFonts w:cs="Arial"/>
          <w:bCs/>
          <w:color w:val="000000" w:themeColor="text1"/>
          <w:sz w:val="22"/>
          <w:szCs w:val="22"/>
        </w:rPr>
      </w:pPr>
    </w:p>
    <w:p w14:paraId="33E0EB5F" w14:textId="3C291C33" w:rsidR="00466001" w:rsidRDefault="00E75CAE" w:rsidP="00466001">
      <w:pPr>
        <w:tabs>
          <w:tab w:val="left" w:pos="1701"/>
        </w:tabs>
        <w:ind w:left="1134"/>
        <w:jc w:val="both"/>
        <w:rPr>
          <w:rFonts w:cs="Arial"/>
          <w:bCs/>
          <w:color w:val="000000" w:themeColor="text1"/>
          <w:sz w:val="22"/>
          <w:szCs w:val="22"/>
        </w:rPr>
      </w:pPr>
      <w:r>
        <w:rPr>
          <w:rFonts w:cs="Arial"/>
          <w:bCs/>
          <w:color w:val="000000" w:themeColor="text1"/>
          <w:sz w:val="22"/>
          <w:szCs w:val="22"/>
        </w:rPr>
        <w:t>Gemeinsam durchschnitten Lukas Arnold und Heinrich Leuthard in einem symbolischen Akt ein rotes Band</w:t>
      </w:r>
      <w:r w:rsidR="00466001">
        <w:rPr>
          <w:rFonts w:cs="Arial"/>
          <w:bCs/>
          <w:color w:val="000000" w:themeColor="text1"/>
          <w:sz w:val="22"/>
          <w:szCs w:val="22"/>
        </w:rPr>
        <w:t>. Für die Besucherinnen und Besucher gab es einen Imbiss</w:t>
      </w:r>
      <w:r w:rsidR="00ED7D48">
        <w:rPr>
          <w:rFonts w:cs="Arial"/>
          <w:bCs/>
          <w:color w:val="000000" w:themeColor="text1"/>
          <w:sz w:val="22"/>
          <w:szCs w:val="22"/>
        </w:rPr>
        <w:t xml:space="preserve">, </w:t>
      </w:r>
      <w:r w:rsidR="00466001">
        <w:rPr>
          <w:rFonts w:cs="Arial"/>
          <w:bCs/>
          <w:color w:val="000000" w:themeColor="text1"/>
          <w:sz w:val="22"/>
          <w:szCs w:val="22"/>
        </w:rPr>
        <w:t>auf den Anlagen zeigten Showfahrer</w:t>
      </w:r>
      <w:r w:rsidR="00C1079E">
        <w:rPr>
          <w:rFonts w:cs="Arial"/>
          <w:bCs/>
          <w:color w:val="000000" w:themeColor="text1"/>
          <w:sz w:val="22"/>
          <w:szCs w:val="22"/>
        </w:rPr>
        <w:t xml:space="preserve"> </w:t>
      </w:r>
      <w:r w:rsidR="00466001">
        <w:rPr>
          <w:rFonts w:cs="Arial"/>
          <w:bCs/>
          <w:color w:val="000000" w:themeColor="text1"/>
          <w:sz w:val="22"/>
          <w:szCs w:val="22"/>
        </w:rPr>
        <w:t xml:space="preserve">ihre Tricks und Coaches gaben </w:t>
      </w:r>
      <w:r w:rsidR="00C1079E">
        <w:rPr>
          <w:rFonts w:cs="Arial"/>
          <w:bCs/>
          <w:color w:val="000000" w:themeColor="text1"/>
          <w:sz w:val="22"/>
          <w:szCs w:val="22"/>
        </w:rPr>
        <w:t xml:space="preserve">wertvolle </w:t>
      </w:r>
      <w:r w:rsidR="00466001">
        <w:rPr>
          <w:rFonts w:cs="Arial"/>
          <w:bCs/>
          <w:color w:val="000000" w:themeColor="text1"/>
          <w:sz w:val="22"/>
          <w:szCs w:val="22"/>
        </w:rPr>
        <w:t>Tipps</w:t>
      </w:r>
      <w:r w:rsidR="00C1079E">
        <w:rPr>
          <w:rFonts w:cs="Arial"/>
          <w:bCs/>
          <w:color w:val="000000" w:themeColor="text1"/>
          <w:sz w:val="22"/>
          <w:szCs w:val="22"/>
        </w:rPr>
        <w:t>, Mietmaterial stand kostenlos zur Verfügung</w:t>
      </w:r>
      <w:r w:rsidR="00466001">
        <w:rPr>
          <w:rFonts w:cs="Arial"/>
          <w:bCs/>
          <w:color w:val="000000" w:themeColor="text1"/>
          <w:sz w:val="22"/>
          <w:szCs w:val="22"/>
        </w:rPr>
        <w:t>.</w:t>
      </w:r>
      <w:r w:rsidR="00C1079E">
        <w:rPr>
          <w:rFonts w:cs="Arial"/>
          <w:bCs/>
          <w:color w:val="000000" w:themeColor="text1"/>
          <w:sz w:val="22"/>
          <w:szCs w:val="22"/>
        </w:rPr>
        <w:t xml:space="preserve"> Am Abend veranstaltete die </w:t>
      </w:r>
      <w:r w:rsidR="00323689">
        <w:rPr>
          <w:rFonts w:cs="Arial"/>
          <w:bCs/>
          <w:color w:val="000000" w:themeColor="text1"/>
          <w:sz w:val="22"/>
          <w:szCs w:val="22"/>
        </w:rPr>
        <w:t xml:space="preserve">Jugend-Fasnachtsgruppe </w:t>
      </w:r>
      <w:r w:rsidR="00323689" w:rsidRPr="00C1079E">
        <w:rPr>
          <w:rFonts w:cs="Arial"/>
          <w:bCs/>
          <w:color w:val="000000" w:themeColor="text1"/>
          <w:sz w:val="22"/>
          <w:szCs w:val="22"/>
        </w:rPr>
        <w:t>«</w:t>
      </w:r>
      <w:r w:rsidR="00C1079E">
        <w:rPr>
          <w:rFonts w:cs="Arial"/>
          <w:bCs/>
          <w:color w:val="000000" w:themeColor="text1"/>
          <w:sz w:val="22"/>
          <w:szCs w:val="22"/>
        </w:rPr>
        <w:t>Wasserchocher</w:t>
      </w:r>
      <w:r w:rsidR="00323689" w:rsidRPr="00C1079E">
        <w:rPr>
          <w:rFonts w:cs="Arial"/>
          <w:bCs/>
          <w:color w:val="000000" w:themeColor="text1"/>
          <w:sz w:val="22"/>
          <w:szCs w:val="22"/>
        </w:rPr>
        <w:t>»</w:t>
      </w:r>
      <w:r w:rsidR="00C1079E">
        <w:rPr>
          <w:rFonts w:cs="Arial"/>
          <w:bCs/>
          <w:color w:val="000000" w:themeColor="text1"/>
          <w:sz w:val="22"/>
          <w:szCs w:val="22"/>
        </w:rPr>
        <w:t xml:space="preserve">, die am Nachmittag für die Festwirtschaft zuständig war, eine Afterparty im Senkel. </w:t>
      </w:r>
    </w:p>
    <w:p w14:paraId="2FA85C36" w14:textId="56B2720E" w:rsidR="00466001" w:rsidRPr="0087734B" w:rsidRDefault="00466001" w:rsidP="00466001">
      <w:pPr>
        <w:tabs>
          <w:tab w:val="left" w:pos="1134"/>
        </w:tabs>
        <w:ind w:left="1134"/>
        <w:rPr>
          <w:rFonts w:cs="Arial"/>
          <w:bCs/>
          <w:color w:val="000000" w:themeColor="text1"/>
          <w:sz w:val="22"/>
          <w:szCs w:val="22"/>
        </w:rPr>
      </w:pPr>
    </w:p>
    <w:p w14:paraId="4E5DAC44" w14:textId="77777777" w:rsidR="00ED7D48" w:rsidRDefault="00ED7D48" w:rsidP="00F36C48">
      <w:pPr>
        <w:tabs>
          <w:tab w:val="left" w:pos="1701"/>
        </w:tabs>
        <w:ind w:left="1134"/>
        <w:jc w:val="both"/>
        <w:rPr>
          <w:rFonts w:cs="Arial"/>
          <w:iCs/>
          <w:color w:val="000000" w:themeColor="text1"/>
          <w:sz w:val="22"/>
          <w:szCs w:val="22"/>
        </w:rPr>
      </w:pPr>
    </w:p>
    <w:p w14:paraId="04A0DC18" w14:textId="07B1558A" w:rsidR="00C1079E" w:rsidRDefault="00C1079E" w:rsidP="00C1079E">
      <w:pPr>
        <w:rPr>
          <w:rFonts w:cs="Arial"/>
          <w:iCs/>
          <w:color w:val="000000" w:themeColor="text1"/>
          <w:sz w:val="22"/>
          <w:szCs w:val="22"/>
        </w:rPr>
      </w:pPr>
    </w:p>
    <w:p w14:paraId="62995800" w14:textId="392B3F16" w:rsidR="00C1079E" w:rsidRDefault="00C1079E" w:rsidP="00C1079E">
      <w:pPr>
        <w:rPr>
          <w:rFonts w:cs="Arial"/>
          <w:iCs/>
          <w:color w:val="000000" w:themeColor="text1"/>
          <w:sz w:val="22"/>
          <w:szCs w:val="22"/>
        </w:rPr>
      </w:pPr>
      <w:r w:rsidRPr="00C1079E">
        <w:rPr>
          <w:rFonts w:cs="Arial"/>
          <w:iCs/>
          <w:noProof/>
          <w:color w:val="000000" w:themeColor="text1"/>
          <w:sz w:val="22"/>
          <w:szCs w:val="22"/>
        </w:rPr>
        <w:lastRenderedPageBreak/>
        <mc:AlternateContent>
          <mc:Choice Requires="wps">
            <w:drawing>
              <wp:anchor distT="45720" distB="45720" distL="114300" distR="114300" simplePos="0" relativeHeight="251659264" behindDoc="0" locked="0" layoutInCell="1" allowOverlap="1" wp14:anchorId="013ECF23" wp14:editId="0828F095">
                <wp:simplePos x="0" y="0"/>
                <wp:positionH relativeFrom="column">
                  <wp:posOffset>1028700</wp:posOffset>
                </wp:positionH>
                <wp:positionV relativeFrom="paragraph">
                  <wp:posOffset>0</wp:posOffset>
                </wp:positionV>
                <wp:extent cx="4968240" cy="1404620"/>
                <wp:effectExtent l="0" t="0" r="22860" b="165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404620"/>
                        </a:xfrm>
                        <a:prstGeom prst="rect">
                          <a:avLst/>
                        </a:prstGeom>
                        <a:solidFill>
                          <a:schemeClr val="bg1">
                            <a:lumMod val="95000"/>
                          </a:schemeClr>
                        </a:solidFill>
                        <a:ln w="9525">
                          <a:solidFill>
                            <a:srgbClr val="000000"/>
                          </a:solidFill>
                          <a:miter lim="800000"/>
                          <a:headEnd/>
                          <a:tailEnd/>
                        </a:ln>
                      </wps:spPr>
                      <wps:txbx>
                        <w:txbxContent>
                          <w:p w14:paraId="5B7E2401" w14:textId="77777777" w:rsidR="00C1079E" w:rsidRDefault="00C1079E" w:rsidP="00C1079E">
                            <w:pPr>
                              <w:tabs>
                                <w:tab w:val="left" w:pos="1701"/>
                              </w:tabs>
                              <w:ind w:left="284" w:right="342"/>
                              <w:jc w:val="both"/>
                              <w:rPr>
                                <w:rFonts w:cs="Arial"/>
                                <w:bCs/>
                                <w:i/>
                                <w:iCs/>
                                <w:color w:val="000000" w:themeColor="text1"/>
                                <w:sz w:val="22"/>
                                <w:szCs w:val="22"/>
                              </w:rPr>
                            </w:pPr>
                          </w:p>
                          <w:p w14:paraId="301FE292" w14:textId="0A5A1301" w:rsidR="00C1079E" w:rsidRPr="00C1079E" w:rsidRDefault="00C1079E" w:rsidP="00C1079E">
                            <w:pPr>
                              <w:tabs>
                                <w:tab w:val="left" w:pos="1701"/>
                              </w:tabs>
                              <w:ind w:left="284" w:right="342"/>
                              <w:jc w:val="both"/>
                              <w:rPr>
                                <w:rFonts w:cs="Arial"/>
                                <w:bCs/>
                                <w:i/>
                                <w:iCs/>
                                <w:color w:val="000000" w:themeColor="text1"/>
                                <w:sz w:val="22"/>
                                <w:szCs w:val="22"/>
                              </w:rPr>
                            </w:pPr>
                            <w:r w:rsidRPr="00C1079E">
                              <w:rPr>
                                <w:rFonts w:cs="Arial"/>
                                <w:bCs/>
                                <w:i/>
                                <w:iCs/>
                                <w:color w:val="000000" w:themeColor="text1"/>
                                <w:sz w:val="22"/>
                                <w:szCs w:val="22"/>
                              </w:rPr>
                              <w:t xml:space="preserve">Auf rund 10'000 Quadratmetern finden sich </w:t>
                            </w:r>
                            <w:r w:rsidR="00DF6C72">
                              <w:rPr>
                                <w:rFonts w:cs="Arial"/>
                                <w:bCs/>
                                <w:i/>
                                <w:iCs/>
                                <w:color w:val="000000" w:themeColor="text1"/>
                                <w:sz w:val="22"/>
                                <w:szCs w:val="22"/>
                              </w:rPr>
                              <w:t xml:space="preserve">im Eichli-Park </w:t>
                            </w:r>
                            <w:r w:rsidRPr="00C1079E">
                              <w:rPr>
                                <w:rFonts w:cs="Arial"/>
                                <w:bCs/>
                                <w:i/>
                                <w:iCs/>
                                <w:color w:val="000000" w:themeColor="text1"/>
                                <w:sz w:val="22"/>
                                <w:szCs w:val="22"/>
                              </w:rPr>
                              <w:t xml:space="preserve">neben einem Kletterbereich, einem Parkour- und Outdoorworkoutangebot, einem Skatepark, einem neuen Pumptrack und einer Bike-Skills-Area ein generationenverbindender Bewegungs- und Begegnungsbereich mit Rutschbahn, Klettergelegenheiten und Wasserspielen sowie diverse Aktivierungsmöglichkeiten und Erholungsnischen – inklusive Grillstelle. </w:t>
                            </w:r>
                          </w:p>
                          <w:p w14:paraId="5243C24C" w14:textId="77777777" w:rsidR="00C1079E" w:rsidRPr="00C1079E" w:rsidRDefault="00C1079E" w:rsidP="00C1079E">
                            <w:pPr>
                              <w:tabs>
                                <w:tab w:val="left" w:pos="1701"/>
                              </w:tabs>
                              <w:ind w:left="284" w:right="342"/>
                              <w:jc w:val="both"/>
                              <w:rPr>
                                <w:rFonts w:cs="Arial"/>
                                <w:bCs/>
                                <w:i/>
                                <w:iCs/>
                                <w:color w:val="000000" w:themeColor="text1"/>
                                <w:sz w:val="22"/>
                                <w:szCs w:val="22"/>
                              </w:rPr>
                            </w:pPr>
                          </w:p>
                          <w:p w14:paraId="0C81AD7D" w14:textId="48ABD596" w:rsidR="00C1079E" w:rsidRPr="00C1079E" w:rsidRDefault="00C1079E" w:rsidP="00C1079E">
                            <w:pPr>
                              <w:tabs>
                                <w:tab w:val="left" w:pos="1701"/>
                              </w:tabs>
                              <w:ind w:left="284" w:right="342"/>
                              <w:jc w:val="both"/>
                              <w:rPr>
                                <w:rFonts w:cs="Arial"/>
                                <w:bCs/>
                                <w:i/>
                                <w:iCs/>
                                <w:color w:val="000000" w:themeColor="text1"/>
                                <w:sz w:val="22"/>
                                <w:szCs w:val="22"/>
                              </w:rPr>
                            </w:pPr>
                            <w:r w:rsidRPr="00C1079E">
                              <w:rPr>
                                <w:rFonts w:cs="Arial"/>
                                <w:bCs/>
                                <w:i/>
                                <w:iCs/>
                                <w:color w:val="000000" w:themeColor="text1"/>
                                <w:sz w:val="22"/>
                                <w:szCs w:val="22"/>
                              </w:rPr>
                              <w:t>Der Eichli-Park ist an sieben Tagen die Woche von 7 bis 22 Uhr offen und die Benutzung kostenlos. Auf grossen Infotafeln erfährt man Wichtiges zur Benutzung der Anlagen, etwa, wo Helmpflicht gilt.</w:t>
                            </w:r>
                          </w:p>
                          <w:p w14:paraId="7F90AAC8" w14:textId="06CF2997" w:rsidR="00C1079E" w:rsidRDefault="00C1079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3ECF23" id="_x0000_t202" coordsize="21600,21600" o:spt="202" path="m,l,21600r21600,l21600,xe">
                <v:stroke joinstyle="miter"/>
                <v:path gradientshapeok="t" o:connecttype="rect"/>
              </v:shapetype>
              <v:shape id="Textfeld 2" o:spid="_x0000_s1026" type="#_x0000_t202" style="position:absolute;margin-left:81pt;margin-top:0;width:391.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" fillcolor="#f2f2f2 [3052]">
                <v:textbox style="mso-fit-shape-to-text:t">
                  <w:txbxContent>
                    <w:p w14:paraId="5B7E2401" w14:textId="77777777" w:rsidR="00C1079E" w:rsidRDefault="00C1079E" w:rsidP="00C1079E">
                      <w:pPr>
                        <w:tabs>
                          <w:tab w:val="left" w:pos="1701"/>
                        </w:tabs>
                        <w:ind w:left="284" w:right="342"/>
                        <w:jc w:val="both"/>
                        <w:rPr>
                          <w:rFonts w:cs="Arial"/>
                          <w:bCs/>
                          <w:i/>
                          <w:iCs/>
                          <w:color w:val="000000" w:themeColor="text1"/>
                          <w:sz w:val="22"/>
                          <w:szCs w:val="22"/>
                        </w:rPr>
                      </w:pPr>
                    </w:p>
                    <w:p w14:paraId="301FE292" w14:textId="0A5A1301" w:rsidR="00C1079E" w:rsidRPr="00C1079E" w:rsidRDefault="00C1079E" w:rsidP="00C1079E">
                      <w:pPr>
                        <w:tabs>
                          <w:tab w:val="left" w:pos="1701"/>
                        </w:tabs>
                        <w:ind w:left="284" w:right="342"/>
                        <w:jc w:val="both"/>
                        <w:rPr>
                          <w:rFonts w:cs="Arial"/>
                          <w:bCs/>
                          <w:i/>
                          <w:iCs/>
                          <w:color w:val="000000" w:themeColor="text1"/>
                          <w:sz w:val="22"/>
                          <w:szCs w:val="22"/>
                        </w:rPr>
                      </w:pPr>
                      <w:r w:rsidRPr="00C1079E">
                        <w:rPr>
                          <w:rFonts w:cs="Arial"/>
                          <w:bCs/>
                          <w:i/>
                          <w:iCs/>
                          <w:color w:val="000000" w:themeColor="text1"/>
                          <w:sz w:val="22"/>
                          <w:szCs w:val="22"/>
                        </w:rPr>
                        <w:t xml:space="preserve">Auf rund 10'000 Quadratmetern finden sich </w:t>
                      </w:r>
                      <w:r w:rsidR="00DF6C72">
                        <w:rPr>
                          <w:rFonts w:cs="Arial"/>
                          <w:bCs/>
                          <w:i/>
                          <w:iCs/>
                          <w:color w:val="000000" w:themeColor="text1"/>
                          <w:sz w:val="22"/>
                          <w:szCs w:val="22"/>
                        </w:rPr>
                        <w:t xml:space="preserve">im </w:t>
                      </w:r>
                      <w:proofErr w:type="spellStart"/>
                      <w:r w:rsidR="00DF6C72">
                        <w:rPr>
                          <w:rFonts w:cs="Arial"/>
                          <w:bCs/>
                          <w:i/>
                          <w:iCs/>
                          <w:color w:val="000000" w:themeColor="text1"/>
                          <w:sz w:val="22"/>
                          <w:szCs w:val="22"/>
                        </w:rPr>
                        <w:t>Eichli</w:t>
                      </w:r>
                      <w:proofErr w:type="spellEnd"/>
                      <w:r w:rsidR="00DF6C72">
                        <w:rPr>
                          <w:rFonts w:cs="Arial"/>
                          <w:bCs/>
                          <w:i/>
                          <w:iCs/>
                          <w:color w:val="000000" w:themeColor="text1"/>
                          <w:sz w:val="22"/>
                          <w:szCs w:val="22"/>
                        </w:rPr>
                        <w:t xml:space="preserve">-Park </w:t>
                      </w:r>
                      <w:r w:rsidRPr="00C1079E">
                        <w:rPr>
                          <w:rFonts w:cs="Arial"/>
                          <w:bCs/>
                          <w:i/>
                          <w:iCs/>
                          <w:color w:val="000000" w:themeColor="text1"/>
                          <w:sz w:val="22"/>
                          <w:szCs w:val="22"/>
                        </w:rPr>
                        <w:t xml:space="preserve">neben einem Kletterbereich, einem Parkour- und </w:t>
                      </w:r>
                      <w:proofErr w:type="spellStart"/>
                      <w:r w:rsidRPr="00C1079E">
                        <w:rPr>
                          <w:rFonts w:cs="Arial"/>
                          <w:bCs/>
                          <w:i/>
                          <w:iCs/>
                          <w:color w:val="000000" w:themeColor="text1"/>
                          <w:sz w:val="22"/>
                          <w:szCs w:val="22"/>
                        </w:rPr>
                        <w:t>Outdoorworkoutangebot</w:t>
                      </w:r>
                      <w:proofErr w:type="spellEnd"/>
                      <w:r w:rsidRPr="00C1079E">
                        <w:rPr>
                          <w:rFonts w:cs="Arial"/>
                          <w:bCs/>
                          <w:i/>
                          <w:iCs/>
                          <w:color w:val="000000" w:themeColor="text1"/>
                          <w:sz w:val="22"/>
                          <w:szCs w:val="22"/>
                        </w:rPr>
                        <w:t xml:space="preserve">, einem Skatepark, einem neuen Pumptrack und einer Bike-Skills-Area ein generationenverbindender Bewegungs- und Begegnungsbereich mit Rutschbahn, Klettergelegenheiten und Wasserspielen sowie diverse Aktivierungsmöglichkeiten und Erholungsnischen – inklusive Grillstelle. </w:t>
                      </w:r>
                    </w:p>
                    <w:p w14:paraId="5243C24C" w14:textId="77777777" w:rsidR="00C1079E" w:rsidRPr="00C1079E" w:rsidRDefault="00C1079E" w:rsidP="00C1079E">
                      <w:pPr>
                        <w:tabs>
                          <w:tab w:val="left" w:pos="1701"/>
                        </w:tabs>
                        <w:ind w:left="284" w:right="342"/>
                        <w:jc w:val="both"/>
                        <w:rPr>
                          <w:rFonts w:cs="Arial"/>
                          <w:bCs/>
                          <w:i/>
                          <w:iCs/>
                          <w:color w:val="000000" w:themeColor="text1"/>
                          <w:sz w:val="22"/>
                          <w:szCs w:val="22"/>
                        </w:rPr>
                      </w:pPr>
                    </w:p>
                    <w:p w14:paraId="0C81AD7D" w14:textId="48ABD596" w:rsidR="00C1079E" w:rsidRPr="00C1079E" w:rsidRDefault="00C1079E" w:rsidP="00C1079E">
                      <w:pPr>
                        <w:tabs>
                          <w:tab w:val="left" w:pos="1701"/>
                        </w:tabs>
                        <w:ind w:left="284" w:right="342"/>
                        <w:jc w:val="both"/>
                        <w:rPr>
                          <w:rFonts w:cs="Arial"/>
                          <w:bCs/>
                          <w:i/>
                          <w:iCs/>
                          <w:color w:val="000000" w:themeColor="text1"/>
                          <w:sz w:val="22"/>
                          <w:szCs w:val="22"/>
                        </w:rPr>
                      </w:pPr>
                      <w:r w:rsidRPr="00C1079E">
                        <w:rPr>
                          <w:rFonts w:cs="Arial"/>
                          <w:bCs/>
                          <w:i/>
                          <w:iCs/>
                          <w:color w:val="000000" w:themeColor="text1"/>
                          <w:sz w:val="22"/>
                          <w:szCs w:val="22"/>
                        </w:rPr>
                        <w:t xml:space="preserve">Der </w:t>
                      </w:r>
                      <w:proofErr w:type="spellStart"/>
                      <w:r w:rsidRPr="00C1079E">
                        <w:rPr>
                          <w:rFonts w:cs="Arial"/>
                          <w:bCs/>
                          <w:i/>
                          <w:iCs/>
                          <w:color w:val="000000" w:themeColor="text1"/>
                          <w:sz w:val="22"/>
                          <w:szCs w:val="22"/>
                        </w:rPr>
                        <w:t>Eichli</w:t>
                      </w:r>
                      <w:proofErr w:type="spellEnd"/>
                      <w:r w:rsidRPr="00C1079E">
                        <w:rPr>
                          <w:rFonts w:cs="Arial"/>
                          <w:bCs/>
                          <w:i/>
                          <w:iCs/>
                          <w:color w:val="000000" w:themeColor="text1"/>
                          <w:sz w:val="22"/>
                          <w:szCs w:val="22"/>
                        </w:rPr>
                        <w:t>-Park ist an sieben Tagen die Woche von 7 bis 22 Uhr offen und die Benutzung kostenlos. Auf grossen Infotafeln erfährt man Wichtiges zur Benutzung der Anlagen, etwa, wo Helmpflicht gilt.</w:t>
                      </w:r>
                    </w:p>
                    <w:p w14:paraId="7F90AAC8" w14:textId="06CF2997" w:rsidR="00C1079E" w:rsidRDefault="00C1079E"/>
                  </w:txbxContent>
                </v:textbox>
                <w10:wrap type="square"/>
              </v:shape>
            </w:pict>
          </mc:Fallback>
        </mc:AlternateContent>
      </w:r>
    </w:p>
    <w:p w14:paraId="21D03B3C" w14:textId="77777777" w:rsidR="00C1079E" w:rsidRDefault="00C1079E" w:rsidP="00C1079E">
      <w:pPr>
        <w:rPr>
          <w:rFonts w:cs="Arial"/>
          <w:iCs/>
          <w:color w:val="000000" w:themeColor="text1"/>
          <w:sz w:val="22"/>
          <w:szCs w:val="22"/>
        </w:rPr>
      </w:pPr>
    </w:p>
    <w:p w14:paraId="77EA07FC" w14:textId="77777777" w:rsidR="00C1079E" w:rsidRDefault="00C1079E" w:rsidP="00C1079E">
      <w:pPr>
        <w:rPr>
          <w:rFonts w:cs="Arial"/>
          <w:iCs/>
          <w:color w:val="000000" w:themeColor="text1"/>
          <w:sz w:val="22"/>
          <w:szCs w:val="22"/>
        </w:rPr>
      </w:pPr>
    </w:p>
    <w:p w14:paraId="2CECC81F" w14:textId="77777777" w:rsidR="00C1079E" w:rsidRDefault="00C1079E" w:rsidP="00C1079E">
      <w:pPr>
        <w:rPr>
          <w:rFonts w:cs="Arial"/>
          <w:iCs/>
          <w:color w:val="000000" w:themeColor="text1"/>
          <w:sz w:val="22"/>
          <w:szCs w:val="22"/>
        </w:rPr>
      </w:pPr>
    </w:p>
    <w:p w14:paraId="54729DAA" w14:textId="77777777" w:rsidR="00C1079E" w:rsidRDefault="00C1079E" w:rsidP="00C1079E">
      <w:pPr>
        <w:rPr>
          <w:rFonts w:cs="Arial"/>
          <w:iCs/>
          <w:color w:val="000000" w:themeColor="text1"/>
          <w:sz w:val="22"/>
          <w:szCs w:val="22"/>
        </w:rPr>
      </w:pPr>
    </w:p>
    <w:p w14:paraId="368793EB" w14:textId="77777777" w:rsidR="00C1079E" w:rsidRDefault="00C1079E" w:rsidP="00C1079E">
      <w:pPr>
        <w:rPr>
          <w:rFonts w:cs="Arial"/>
          <w:iCs/>
          <w:color w:val="000000" w:themeColor="text1"/>
          <w:sz w:val="22"/>
          <w:szCs w:val="22"/>
        </w:rPr>
      </w:pPr>
    </w:p>
    <w:p w14:paraId="341B9501" w14:textId="77777777" w:rsidR="00C1079E" w:rsidRDefault="00C1079E" w:rsidP="00C1079E">
      <w:pPr>
        <w:rPr>
          <w:rFonts w:cs="Arial"/>
          <w:iCs/>
          <w:color w:val="000000" w:themeColor="text1"/>
          <w:sz w:val="22"/>
          <w:szCs w:val="22"/>
        </w:rPr>
      </w:pPr>
    </w:p>
    <w:p w14:paraId="4D3787EB" w14:textId="77777777" w:rsidR="00C1079E" w:rsidRDefault="00C1079E" w:rsidP="00C1079E">
      <w:pPr>
        <w:rPr>
          <w:rFonts w:cs="Arial"/>
          <w:iCs/>
          <w:color w:val="000000" w:themeColor="text1"/>
          <w:sz w:val="22"/>
          <w:szCs w:val="22"/>
        </w:rPr>
      </w:pPr>
    </w:p>
    <w:p w14:paraId="75D3BB1B" w14:textId="77777777" w:rsidR="00C1079E" w:rsidRDefault="00C1079E" w:rsidP="00C1079E">
      <w:pPr>
        <w:rPr>
          <w:rFonts w:cs="Arial"/>
          <w:iCs/>
          <w:color w:val="000000" w:themeColor="text1"/>
          <w:sz w:val="22"/>
          <w:szCs w:val="22"/>
        </w:rPr>
      </w:pPr>
    </w:p>
    <w:p w14:paraId="12500301" w14:textId="77777777" w:rsidR="00C1079E" w:rsidRDefault="00C1079E" w:rsidP="00C1079E">
      <w:pPr>
        <w:ind w:left="720" w:firstLine="360"/>
        <w:rPr>
          <w:rFonts w:cs="Arial"/>
          <w:iCs/>
          <w:color w:val="000000" w:themeColor="text1"/>
          <w:sz w:val="22"/>
          <w:szCs w:val="22"/>
        </w:rPr>
      </w:pPr>
    </w:p>
    <w:p w14:paraId="0598EAFB" w14:textId="77777777" w:rsidR="00C1079E" w:rsidRDefault="00C1079E" w:rsidP="00C1079E">
      <w:pPr>
        <w:ind w:left="720" w:firstLine="360"/>
        <w:rPr>
          <w:rFonts w:cs="Arial"/>
          <w:iCs/>
          <w:color w:val="000000" w:themeColor="text1"/>
          <w:sz w:val="22"/>
          <w:szCs w:val="22"/>
        </w:rPr>
      </w:pPr>
    </w:p>
    <w:p w14:paraId="623B68C2" w14:textId="77777777" w:rsidR="00C1079E" w:rsidRDefault="00C1079E" w:rsidP="00C1079E">
      <w:pPr>
        <w:ind w:left="720" w:firstLine="360"/>
        <w:rPr>
          <w:rFonts w:cs="Arial"/>
          <w:iCs/>
          <w:color w:val="000000" w:themeColor="text1"/>
          <w:sz w:val="22"/>
          <w:szCs w:val="22"/>
        </w:rPr>
      </w:pPr>
    </w:p>
    <w:p w14:paraId="46FC16C5" w14:textId="77777777" w:rsidR="00C1079E" w:rsidRDefault="00C1079E" w:rsidP="00C1079E">
      <w:pPr>
        <w:ind w:left="720" w:firstLine="360"/>
        <w:rPr>
          <w:rFonts w:cs="Arial"/>
          <w:iCs/>
          <w:color w:val="000000" w:themeColor="text1"/>
          <w:sz w:val="22"/>
          <w:szCs w:val="22"/>
        </w:rPr>
      </w:pPr>
    </w:p>
    <w:p w14:paraId="0616ACD6" w14:textId="77777777" w:rsidR="00C1079E" w:rsidRDefault="00C1079E" w:rsidP="00C1079E">
      <w:pPr>
        <w:ind w:left="720" w:firstLine="360"/>
        <w:rPr>
          <w:rFonts w:cs="Arial"/>
          <w:iCs/>
          <w:color w:val="000000" w:themeColor="text1"/>
          <w:sz w:val="22"/>
          <w:szCs w:val="22"/>
        </w:rPr>
      </w:pPr>
    </w:p>
    <w:p w14:paraId="7843144E" w14:textId="77777777" w:rsidR="00C1079E" w:rsidRDefault="00C1079E" w:rsidP="00C1079E">
      <w:pPr>
        <w:ind w:left="720" w:firstLine="360"/>
        <w:rPr>
          <w:rFonts w:cs="Arial"/>
          <w:iCs/>
          <w:color w:val="000000" w:themeColor="text1"/>
          <w:sz w:val="22"/>
          <w:szCs w:val="22"/>
        </w:rPr>
      </w:pPr>
    </w:p>
    <w:p w14:paraId="3D85C885" w14:textId="52A1F20D" w:rsidR="00EF1A29" w:rsidRPr="00EF1A29" w:rsidRDefault="00F84EB2" w:rsidP="00C1079E">
      <w:pPr>
        <w:ind w:left="720" w:firstLine="360"/>
        <w:rPr>
          <w:rFonts w:cs="Arial"/>
          <w:iCs/>
          <w:color w:val="000000" w:themeColor="text1"/>
          <w:sz w:val="22"/>
          <w:szCs w:val="22"/>
        </w:rPr>
      </w:pPr>
      <w:r>
        <w:rPr>
          <w:rFonts w:cs="Arial"/>
          <w:iCs/>
          <w:color w:val="000000" w:themeColor="text1"/>
          <w:sz w:val="22"/>
          <w:szCs w:val="22"/>
        </w:rPr>
        <w:t xml:space="preserve">Weitere Infos zum Projekt: </w:t>
      </w:r>
      <w:hyperlink r:id="rId11" w:history="1">
        <w:r w:rsidRPr="00F54F1C">
          <w:rPr>
            <w:rStyle w:val="Hyperlink"/>
            <w:rFonts w:cs="Arial"/>
            <w:iCs/>
            <w:sz w:val="22"/>
            <w:szCs w:val="22"/>
          </w:rPr>
          <w:t>stans.ch/eichlipark</w:t>
        </w:r>
      </w:hyperlink>
    </w:p>
    <w:p w14:paraId="506A5CF9" w14:textId="77777777" w:rsidR="00A054AF" w:rsidRPr="00EF1A29" w:rsidRDefault="00A054AF" w:rsidP="00F36C48">
      <w:pPr>
        <w:tabs>
          <w:tab w:val="left" w:pos="1701"/>
        </w:tabs>
        <w:ind w:left="1134"/>
        <w:jc w:val="both"/>
        <w:rPr>
          <w:rFonts w:cs="Arial"/>
          <w:iCs/>
          <w:color w:val="000000" w:themeColor="text1"/>
          <w:sz w:val="22"/>
          <w:szCs w:val="22"/>
        </w:rPr>
      </w:pPr>
    </w:p>
    <w:p w14:paraId="1B7DA150" w14:textId="77777777" w:rsidR="00EF1A29" w:rsidRPr="00F54F1C" w:rsidRDefault="00EF1A29" w:rsidP="00EF1A29">
      <w:pPr>
        <w:ind w:left="1134"/>
        <w:jc w:val="both"/>
        <w:rPr>
          <w:b/>
          <w:bCs/>
          <w:sz w:val="22"/>
          <w:szCs w:val="22"/>
        </w:rPr>
      </w:pPr>
      <w:r w:rsidRPr="00F54F1C">
        <w:rPr>
          <w:b/>
          <w:bCs/>
          <w:sz w:val="22"/>
          <w:szCs w:val="22"/>
        </w:rPr>
        <w:t>Rückfragen:</w:t>
      </w:r>
    </w:p>
    <w:p w14:paraId="1488787A" w14:textId="16500B24" w:rsidR="000373BB" w:rsidRPr="00EF1A29" w:rsidRDefault="00796ED9" w:rsidP="009F3C06">
      <w:pPr>
        <w:pStyle w:val="Standard10"/>
        <w:tabs>
          <w:tab w:val="left" w:pos="1418"/>
        </w:tabs>
        <w:ind w:left="1134"/>
        <w:jc w:val="both"/>
        <w:rPr>
          <w:color w:val="000000" w:themeColor="text1"/>
          <w:szCs w:val="22"/>
        </w:rPr>
      </w:pPr>
      <w:r>
        <w:rPr>
          <w:noProof/>
        </w:rPr>
        <w:drawing>
          <wp:anchor distT="0" distB="0" distL="114300" distR="114300" simplePos="0" relativeHeight="251661312" behindDoc="1" locked="0" layoutInCell="1" allowOverlap="1" wp14:anchorId="75714449" wp14:editId="0E5A1101">
            <wp:simplePos x="0" y="0"/>
            <wp:positionH relativeFrom="column">
              <wp:posOffset>3711623</wp:posOffset>
            </wp:positionH>
            <wp:positionV relativeFrom="paragraph">
              <wp:posOffset>480408</wp:posOffset>
            </wp:positionV>
            <wp:extent cx="2846366" cy="1896110"/>
            <wp:effectExtent l="0" t="0" r="0"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108" cy="18966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FF87A79" wp14:editId="38C9389F">
            <wp:simplePos x="0" y="0"/>
            <wp:positionH relativeFrom="column">
              <wp:posOffset>735509</wp:posOffset>
            </wp:positionH>
            <wp:positionV relativeFrom="paragraph">
              <wp:posOffset>2503350</wp:posOffset>
            </wp:positionV>
            <wp:extent cx="5850123" cy="3897910"/>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4286" cy="3914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C83C4B1" wp14:editId="116D3825">
            <wp:simplePos x="0" y="0"/>
            <wp:positionH relativeFrom="column">
              <wp:posOffset>735510</wp:posOffset>
            </wp:positionH>
            <wp:positionV relativeFrom="paragraph">
              <wp:posOffset>484769</wp:posOffset>
            </wp:positionV>
            <wp:extent cx="2846717" cy="1896424"/>
            <wp:effectExtent l="0" t="0" r="0"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650" cy="1901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3C06">
        <w:rPr>
          <w:szCs w:val="22"/>
        </w:rPr>
        <w:t>Lukas Arnold, Gemeindepräsident, erreichbar am 2</w:t>
      </w:r>
      <w:r w:rsidR="00D52289">
        <w:rPr>
          <w:szCs w:val="22"/>
        </w:rPr>
        <w:t>6</w:t>
      </w:r>
      <w:r w:rsidR="009F3C06">
        <w:rPr>
          <w:szCs w:val="22"/>
        </w:rPr>
        <w:t xml:space="preserve">. August von </w:t>
      </w:r>
      <w:r w:rsidR="00ED7D48">
        <w:rPr>
          <w:szCs w:val="22"/>
        </w:rPr>
        <w:t>1</w:t>
      </w:r>
      <w:r w:rsidR="00D52289">
        <w:rPr>
          <w:szCs w:val="22"/>
        </w:rPr>
        <w:t>1</w:t>
      </w:r>
      <w:r w:rsidR="009F3C06">
        <w:rPr>
          <w:szCs w:val="22"/>
        </w:rPr>
        <w:t xml:space="preserve"> bis 1</w:t>
      </w:r>
      <w:r w:rsidR="00D52289">
        <w:rPr>
          <w:szCs w:val="22"/>
        </w:rPr>
        <w:t>2</w:t>
      </w:r>
      <w:r w:rsidR="009F3C06">
        <w:rPr>
          <w:szCs w:val="22"/>
        </w:rPr>
        <w:t xml:space="preserve"> Uhr unter der Telefonnummer </w:t>
      </w:r>
      <w:r w:rsidR="00744084">
        <w:rPr>
          <w:szCs w:val="22"/>
        </w:rPr>
        <w:t xml:space="preserve">079 650 99 68. </w:t>
      </w:r>
    </w:p>
    <w:sectPr w:rsidR="000373BB" w:rsidRPr="00EF1A29" w:rsidSect="000E4FD6">
      <w:headerReference w:type="even" r:id="rId15"/>
      <w:headerReference w:type="default" r:id="rId16"/>
      <w:footerReference w:type="even" r:id="rId17"/>
      <w:footerReference w:type="default" r:id="rId18"/>
      <w:headerReference w:type="first" r:id="rId19"/>
      <w:footerReference w:type="first" r:id="rId20"/>
      <w:pgSz w:w="11907" w:h="16839" w:code="9"/>
      <w:pgMar w:top="567" w:right="567" w:bottom="737" w:left="567" w:header="567" w:footer="567" w:gutter="0"/>
      <w:paperSrc w:first="7" w:other="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D24E1" w14:textId="77777777" w:rsidR="000912D1" w:rsidRDefault="000912D1">
      <w:r>
        <w:separator/>
      </w:r>
    </w:p>
  </w:endnote>
  <w:endnote w:type="continuationSeparator" w:id="0">
    <w:p w14:paraId="704FDED9" w14:textId="77777777" w:rsidR="000912D1" w:rsidRDefault="00091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tiqueOliveBlack">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0AA0" w14:textId="77777777" w:rsidR="005A4F11" w:rsidRDefault="005A4F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028039"/>
      <w:docPartObj>
        <w:docPartGallery w:val="Page Numbers (Bottom of Page)"/>
        <w:docPartUnique/>
      </w:docPartObj>
    </w:sdtPr>
    <w:sdtEndPr/>
    <w:sdtContent>
      <w:p w14:paraId="009F75A2" w14:textId="77777777" w:rsidR="000E4FD6" w:rsidRDefault="000E4FD6">
        <w:pPr>
          <w:pStyle w:val="Fuzeile"/>
          <w:jc w:val="right"/>
        </w:pPr>
        <w:r>
          <w:fldChar w:fldCharType="begin"/>
        </w:r>
        <w:r>
          <w:instrText>PAGE   \* MERGEFORMAT</w:instrText>
        </w:r>
        <w:r>
          <w:fldChar w:fldCharType="separate"/>
        </w:r>
        <w:r w:rsidR="00141D20" w:rsidRPr="00141D20">
          <w:rPr>
            <w:noProof/>
            <w:lang w:val="de-DE"/>
          </w:rPr>
          <w:t>2</w:t>
        </w:r>
        <w:r>
          <w:fldChar w:fldCharType="end"/>
        </w:r>
      </w:p>
    </w:sdtContent>
  </w:sdt>
  <w:p w14:paraId="007076E9" w14:textId="77777777" w:rsidR="005A4F11" w:rsidRPr="00FF7030" w:rsidRDefault="005A4F11" w:rsidP="00F33A57">
    <w:pPr>
      <w:pStyle w:val="Fuzeile"/>
      <w:tabs>
        <w:tab w:val="right" w:pos="10206"/>
      </w:tabs>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023314"/>
      <w:docPartObj>
        <w:docPartGallery w:val="Page Numbers (Bottom of Page)"/>
        <w:docPartUnique/>
      </w:docPartObj>
    </w:sdtPr>
    <w:sdtEndPr/>
    <w:sdtContent>
      <w:p w14:paraId="47007D4E" w14:textId="77777777" w:rsidR="000E4FD6" w:rsidRDefault="000E4FD6">
        <w:pPr>
          <w:pStyle w:val="Fuzeile"/>
          <w:jc w:val="right"/>
        </w:pPr>
        <w:r>
          <w:fldChar w:fldCharType="begin"/>
        </w:r>
        <w:r>
          <w:instrText>PAGE   \* MERGEFORMAT</w:instrText>
        </w:r>
        <w:r>
          <w:fldChar w:fldCharType="separate"/>
        </w:r>
        <w:r w:rsidRPr="000E4FD6">
          <w:rPr>
            <w:noProof/>
            <w:lang w:val="de-DE"/>
          </w:rPr>
          <w:t>1</w:t>
        </w:r>
        <w:r>
          <w:fldChar w:fldCharType="end"/>
        </w:r>
      </w:p>
    </w:sdtContent>
  </w:sdt>
  <w:p w14:paraId="78D3FFAF" w14:textId="77777777" w:rsidR="005A4F11" w:rsidRPr="00D45170" w:rsidRDefault="005A4F11" w:rsidP="00D45170">
    <w:pPr>
      <w:pStyle w:val="Fuzeil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0549D" w14:textId="77777777" w:rsidR="000912D1" w:rsidRDefault="000912D1">
      <w:r>
        <w:separator/>
      </w:r>
    </w:p>
  </w:footnote>
  <w:footnote w:type="continuationSeparator" w:id="0">
    <w:p w14:paraId="48A22135" w14:textId="77777777" w:rsidR="000912D1" w:rsidRDefault="000912D1">
      <w:r>
        <w:separator/>
      </w:r>
    </w:p>
  </w:footnote>
  <w:footnote w:type="continuationNotice" w:id="1">
    <w:p w14:paraId="607491DF" w14:textId="77777777" w:rsidR="000912D1" w:rsidRDefault="000912D1">
      <w:pPr>
        <w:rPr>
          <w:i/>
          <w:iCs/>
          <w:sz w:val="18"/>
        </w:rPr>
      </w:pPr>
      <w:r>
        <w:rPr>
          <w:i/>
          <w:iCs/>
          <w:sz w:val="18"/>
        </w:rPr>
        <w:t>(Fortsetzung Fußnote)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B325" w14:textId="77777777" w:rsidR="005A4F11" w:rsidRDefault="005A4F1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BE430" w14:textId="77777777" w:rsidR="005A4F11" w:rsidRDefault="005A4F1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09C6" w14:textId="77777777" w:rsidR="005A4F11" w:rsidRDefault="005A4F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031F4"/>
    <w:multiLevelType w:val="multilevel"/>
    <w:tmpl w:val="C7883F5C"/>
    <w:lvl w:ilvl="0">
      <w:start w:val="1"/>
      <w:numFmt w:val="decimal"/>
      <w:pStyle w:val="berschrift1"/>
      <w:lvlText w:val="%1."/>
      <w:lvlJc w:val="left"/>
      <w:pPr>
        <w:ind w:left="360" w:hanging="360"/>
      </w:pPr>
      <w:rPr>
        <w:rFonts w:ascii="Arial Black" w:hAnsi="Arial Black" w:hint="default"/>
        <w:b/>
        <w:bCs w:val="0"/>
        <w:i w:val="0"/>
        <w:iCs w:val="0"/>
        <w:caps w:val="0"/>
        <w:smallCaps w:val="0"/>
        <w:strike w:val="0"/>
        <w:dstrike w:val="0"/>
        <w:noProof w:val="0"/>
        <w:vanish w:val="0"/>
        <w:color w:val="000000"/>
        <w:spacing w:val="0"/>
        <w:kern w:val="0"/>
        <w:position w:val="0"/>
        <w:sz w:val="28"/>
        <w:szCs w:val="17"/>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2852"/>
        </w:tabs>
        <w:ind w:left="2852"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0DC14F95"/>
    <w:multiLevelType w:val="multilevel"/>
    <w:tmpl w:val="9E781114"/>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15:restartNumberingAfterBreak="0">
    <w:nsid w:val="0DCA371E"/>
    <w:multiLevelType w:val="hybridMultilevel"/>
    <w:tmpl w:val="63BC874C"/>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 w15:restartNumberingAfterBreak="0">
    <w:nsid w:val="0E4C36A2"/>
    <w:multiLevelType w:val="hybridMultilevel"/>
    <w:tmpl w:val="D4D0DF1A"/>
    <w:lvl w:ilvl="0" w:tplc="6BC62398">
      <w:start w:val="1"/>
      <w:numFmt w:val="bullet"/>
      <w:lvlText w:val="-"/>
      <w:lvlJc w:val="left"/>
      <w:pPr>
        <w:ind w:left="1517" w:hanging="360"/>
      </w:pPr>
      <w:rPr>
        <w:rFonts w:ascii="Arial" w:eastAsia="Calibri" w:hAnsi="Arial" w:cs="Arial" w:hint="default"/>
      </w:rPr>
    </w:lvl>
    <w:lvl w:ilvl="1" w:tplc="08070003" w:tentative="1">
      <w:start w:val="1"/>
      <w:numFmt w:val="bullet"/>
      <w:lvlText w:val="o"/>
      <w:lvlJc w:val="left"/>
      <w:pPr>
        <w:ind w:left="1746" w:hanging="360"/>
      </w:pPr>
      <w:rPr>
        <w:rFonts w:ascii="Courier New" w:hAnsi="Courier New" w:cs="Courier New" w:hint="default"/>
      </w:rPr>
    </w:lvl>
    <w:lvl w:ilvl="2" w:tplc="08070005" w:tentative="1">
      <w:start w:val="1"/>
      <w:numFmt w:val="bullet"/>
      <w:lvlText w:val=""/>
      <w:lvlJc w:val="left"/>
      <w:pPr>
        <w:ind w:left="2466" w:hanging="360"/>
      </w:pPr>
      <w:rPr>
        <w:rFonts w:ascii="Wingdings" w:hAnsi="Wingdings" w:hint="default"/>
      </w:rPr>
    </w:lvl>
    <w:lvl w:ilvl="3" w:tplc="08070001" w:tentative="1">
      <w:start w:val="1"/>
      <w:numFmt w:val="bullet"/>
      <w:lvlText w:val=""/>
      <w:lvlJc w:val="left"/>
      <w:pPr>
        <w:ind w:left="3186" w:hanging="360"/>
      </w:pPr>
      <w:rPr>
        <w:rFonts w:ascii="Symbol" w:hAnsi="Symbol" w:hint="default"/>
      </w:rPr>
    </w:lvl>
    <w:lvl w:ilvl="4" w:tplc="08070003" w:tentative="1">
      <w:start w:val="1"/>
      <w:numFmt w:val="bullet"/>
      <w:lvlText w:val="o"/>
      <w:lvlJc w:val="left"/>
      <w:pPr>
        <w:ind w:left="3906" w:hanging="360"/>
      </w:pPr>
      <w:rPr>
        <w:rFonts w:ascii="Courier New" w:hAnsi="Courier New" w:cs="Courier New" w:hint="default"/>
      </w:rPr>
    </w:lvl>
    <w:lvl w:ilvl="5" w:tplc="08070005" w:tentative="1">
      <w:start w:val="1"/>
      <w:numFmt w:val="bullet"/>
      <w:lvlText w:val=""/>
      <w:lvlJc w:val="left"/>
      <w:pPr>
        <w:ind w:left="4626" w:hanging="360"/>
      </w:pPr>
      <w:rPr>
        <w:rFonts w:ascii="Wingdings" w:hAnsi="Wingdings" w:hint="default"/>
      </w:rPr>
    </w:lvl>
    <w:lvl w:ilvl="6" w:tplc="08070001" w:tentative="1">
      <w:start w:val="1"/>
      <w:numFmt w:val="bullet"/>
      <w:lvlText w:val=""/>
      <w:lvlJc w:val="left"/>
      <w:pPr>
        <w:ind w:left="5346" w:hanging="360"/>
      </w:pPr>
      <w:rPr>
        <w:rFonts w:ascii="Symbol" w:hAnsi="Symbol" w:hint="default"/>
      </w:rPr>
    </w:lvl>
    <w:lvl w:ilvl="7" w:tplc="08070003" w:tentative="1">
      <w:start w:val="1"/>
      <w:numFmt w:val="bullet"/>
      <w:lvlText w:val="o"/>
      <w:lvlJc w:val="left"/>
      <w:pPr>
        <w:ind w:left="6066" w:hanging="360"/>
      </w:pPr>
      <w:rPr>
        <w:rFonts w:ascii="Courier New" w:hAnsi="Courier New" w:cs="Courier New" w:hint="default"/>
      </w:rPr>
    </w:lvl>
    <w:lvl w:ilvl="8" w:tplc="08070005" w:tentative="1">
      <w:start w:val="1"/>
      <w:numFmt w:val="bullet"/>
      <w:lvlText w:val=""/>
      <w:lvlJc w:val="left"/>
      <w:pPr>
        <w:ind w:left="6786" w:hanging="360"/>
      </w:pPr>
      <w:rPr>
        <w:rFonts w:ascii="Wingdings" w:hAnsi="Wingdings" w:hint="default"/>
      </w:rPr>
    </w:lvl>
  </w:abstractNum>
  <w:abstractNum w:abstractNumId="4" w15:restartNumberingAfterBreak="0">
    <w:nsid w:val="123C4D02"/>
    <w:multiLevelType w:val="multilevel"/>
    <w:tmpl w:val="3BDA988C"/>
    <w:lvl w:ilvl="0">
      <w:start w:val="1"/>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077" w:hanging="1800"/>
      </w:pPr>
      <w:rPr>
        <w:rFonts w:hint="default"/>
      </w:rPr>
    </w:lvl>
  </w:abstractNum>
  <w:abstractNum w:abstractNumId="5" w15:restartNumberingAfterBreak="0">
    <w:nsid w:val="2A49691B"/>
    <w:multiLevelType w:val="singleLevel"/>
    <w:tmpl w:val="D2AED8D8"/>
    <w:lvl w:ilvl="0">
      <w:start w:val="1"/>
      <w:numFmt w:val="decimal"/>
      <w:lvlText w:val="%1."/>
      <w:lvlJc w:val="left"/>
      <w:pPr>
        <w:tabs>
          <w:tab w:val="num" w:pos="420"/>
        </w:tabs>
        <w:ind w:left="420" w:hanging="420"/>
      </w:pPr>
    </w:lvl>
  </w:abstractNum>
  <w:abstractNum w:abstractNumId="6" w15:restartNumberingAfterBreak="0">
    <w:nsid w:val="2A49691C"/>
    <w:multiLevelType w:val="hybridMultilevel"/>
    <w:tmpl w:val="9340905C"/>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2A49691E"/>
    <w:multiLevelType w:val="singleLevel"/>
    <w:tmpl w:val="0407000F"/>
    <w:lvl w:ilvl="0">
      <w:start w:val="1"/>
      <w:numFmt w:val="decimal"/>
      <w:lvlText w:val="%1."/>
      <w:lvlJc w:val="left"/>
      <w:pPr>
        <w:tabs>
          <w:tab w:val="num" w:pos="360"/>
        </w:tabs>
        <w:ind w:left="360" w:hanging="360"/>
      </w:pPr>
    </w:lvl>
  </w:abstractNum>
  <w:abstractNum w:abstractNumId="8" w15:restartNumberingAfterBreak="0">
    <w:nsid w:val="2A49691F"/>
    <w:multiLevelType w:val="hybridMultilevel"/>
    <w:tmpl w:val="FEE2C83E"/>
    <w:lvl w:ilvl="0" w:tplc="FFFFFFFF">
      <w:start w:val="1"/>
      <w:numFmt w:val="bullet"/>
      <w:lvlText w:val=""/>
      <w:lvlJc w:val="left"/>
      <w:pPr>
        <w:ind w:left="1489" w:hanging="360"/>
      </w:pPr>
      <w:rPr>
        <w:rFonts w:ascii="Symbol" w:hAnsi="Symbol" w:hint="default"/>
      </w:rPr>
    </w:lvl>
    <w:lvl w:ilvl="1" w:tplc="FFFFFFFF" w:tentative="1">
      <w:start w:val="1"/>
      <w:numFmt w:val="bullet"/>
      <w:lvlText w:val="o"/>
      <w:lvlJc w:val="left"/>
      <w:pPr>
        <w:ind w:left="2209" w:hanging="360"/>
      </w:pPr>
      <w:rPr>
        <w:rFonts w:ascii="Courier New" w:hAnsi="Courier New" w:cs="Courier New" w:hint="default"/>
      </w:rPr>
    </w:lvl>
    <w:lvl w:ilvl="2" w:tplc="FFFFFFFF" w:tentative="1">
      <w:start w:val="1"/>
      <w:numFmt w:val="bullet"/>
      <w:lvlText w:val=""/>
      <w:lvlJc w:val="left"/>
      <w:pPr>
        <w:ind w:left="2929" w:hanging="360"/>
      </w:pPr>
      <w:rPr>
        <w:rFonts w:ascii="Wingdings" w:hAnsi="Wingdings" w:hint="default"/>
      </w:rPr>
    </w:lvl>
    <w:lvl w:ilvl="3" w:tplc="FFFFFFFF" w:tentative="1">
      <w:start w:val="1"/>
      <w:numFmt w:val="bullet"/>
      <w:lvlText w:val=""/>
      <w:lvlJc w:val="left"/>
      <w:pPr>
        <w:ind w:left="3649" w:hanging="360"/>
      </w:pPr>
      <w:rPr>
        <w:rFonts w:ascii="Symbol" w:hAnsi="Symbol" w:hint="default"/>
      </w:rPr>
    </w:lvl>
    <w:lvl w:ilvl="4" w:tplc="FFFFFFFF" w:tentative="1">
      <w:start w:val="1"/>
      <w:numFmt w:val="bullet"/>
      <w:lvlText w:val="o"/>
      <w:lvlJc w:val="left"/>
      <w:pPr>
        <w:ind w:left="4369" w:hanging="360"/>
      </w:pPr>
      <w:rPr>
        <w:rFonts w:ascii="Courier New" w:hAnsi="Courier New" w:cs="Courier New" w:hint="default"/>
      </w:rPr>
    </w:lvl>
    <w:lvl w:ilvl="5" w:tplc="FFFFFFFF" w:tentative="1">
      <w:start w:val="1"/>
      <w:numFmt w:val="bullet"/>
      <w:lvlText w:val=""/>
      <w:lvlJc w:val="left"/>
      <w:pPr>
        <w:ind w:left="5089" w:hanging="360"/>
      </w:pPr>
      <w:rPr>
        <w:rFonts w:ascii="Wingdings" w:hAnsi="Wingdings" w:hint="default"/>
      </w:rPr>
    </w:lvl>
    <w:lvl w:ilvl="6" w:tplc="FFFFFFFF" w:tentative="1">
      <w:start w:val="1"/>
      <w:numFmt w:val="bullet"/>
      <w:lvlText w:val=""/>
      <w:lvlJc w:val="left"/>
      <w:pPr>
        <w:ind w:left="5809" w:hanging="360"/>
      </w:pPr>
      <w:rPr>
        <w:rFonts w:ascii="Symbol" w:hAnsi="Symbol" w:hint="default"/>
      </w:rPr>
    </w:lvl>
    <w:lvl w:ilvl="7" w:tplc="FFFFFFFF" w:tentative="1">
      <w:start w:val="1"/>
      <w:numFmt w:val="bullet"/>
      <w:lvlText w:val="o"/>
      <w:lvlJc w:val="left"/>
      <w:pPr>
        <w:ind w:left="6529" w:hanging="360"/>
      </w:pPr>
      <w:rPr>
        <w:rFonts w:ascii="Courier New" w:hAnsi="Courier New" w:cs="Courier New" w:hint="default"/>
      </w:rPr>
    </w:lvl>
    <w:lvl w:ilvl="8" w:tplc="FFFFFFFF" w:tentative="1">
      <w:start w:val="1"/>
      <w:numFmt w:val="bullet"/>
      <w:lvlText w:val=""/>
      <w:lvlJc w:val="left"/>
      <w:pPr>
        <w:ind w:left="7249" w:hanging="360"/>
      </w:pPr>
      <w:rPr>
        <w:rFonts w:ascii="Wingdings" w:hAnsi="Wingdings" w:hint="default"/>
      </w:rPr>
    </w:lvl>
  </w:abstractNum>
  <w:abstractNum w:abstractNumId="9" w15:restartNumberingAfterBreak="0">
    <w:nsid w:val="2A496921"/>
    <w:multiLevelType w:val="hybridMultilevel"/>
    <w:tmpl w:val="B7D875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496922"/>
    <w:multiLevelType w:val="hybridMultilevel"/>
    <w:tmpl w:val="FD1CB55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A496923"/>
    <w:multiLevelType w:val="hybridMultilevel"/>
    <w:tmpl w:val="31EA2EE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F411379"/>
    <w:multiLevelType w:val="hybridMultilevel"/>
    <w:tmpl w:val="FD86BC3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9AA6AB7"/>
    <w:multiLevelType w:val="multilevel"/>
    <w:tmpl w:val="96E8CDB6"/>
    <w:lvl w:ilvl="0">
      <w:start w:val="4"/>
      <w:numFmt w:val="decimal"/>
      <w:lvlText w:val="%1"/>
      <w:lvlJc w:val="left"/>
      <w:pPr>
        <w:ind w:left="360" w:hanging="360"/>
      </w:pPr>
      <w:rPr>
        <w:rFonts w:hint="default"/>
      </w:rPr>
    </w:lvl>
    <w:lvl w:ilvl="1">
      <w:start w:val="1"/>
      <w:numFmt w:val="decimal"/>
      <w:lvlText w:val="%1.%2"/>
      <w:lvlJc w:val="left"/>
      <w:pPr>
        <w:ind w:left="666" w:hanging="36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14" w15:restartNumberingAfterBreak="0">
    <w:nsid w:val="4A2409FF"/>
    <w:multiLevelType w:val="hybridMultilevel"/>
    <w:tmpl w:val="014281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597F5E"/>
    <w:multiLevelType w:val="hybridMultilevel"/>
    <w:tmpl w:val="1B10AB34"/>
    <w:lvl w:ilvl="0" w:tplc="FFFFFFFF">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D9033B8"/>
    <w:multiLevelType w:val="hybridMultilevel"/>
    <w:tmpl w:val="7C88FC08"/>
    <w:lvl w:ilvl="0" w:tplc="0807000F">
      <w:start w:val="1"/>
      <w:numFmt w:val="decimal"/>
      <w:lvlText w:val="%1."/>
      <w:lvlJc w:val="left"/>
      <w:pPr>
        <w:ind w:left="1854" w:hanging="360"/>
      </w:pPr>
    </w:lvl>
    <w:lvl w:ilvl="1" w:tplc="08070019" w:tentative="1">
      <w:start w:val="1"/>
      <w:numFmt w:val="lowerLetter"/>
      <w:lvlText w:val="%2."/>
      <w:lvlJc w:val="left"/>
      <w:pPr>
        <w:ind w:left="2574" w:hanging="360"/>
      </w:pPr>
    </w:lvl>
    <w:lvl w:ilvl="2" w:tplc="0807001B" w:tentative="1">
      <w:start w:val="1"/>
      <w:numFmt w:val="lowerRoman"/>
      <w:lvlText w:val="%3."/>
      <w:lvlJc w:val="right"/>
      <w:pPr>
        <w:ind w:left="3294" w:hanging="180"/>
      </w:pPr>
    </w:lvl>
    <w:lvl w:ilvl="3" w:tplc="0807000F" w:tentative="1">
      <w:start w:val="1"/>
      <w:numFmt w:val="decimal"/>
      <w:lvlText w:val="%4."/>
      <w:lvlJc w:val="left"/>
      <w:pPr>
        <w:ind w:left="4014" w:hanging="360"/>
      </w:pPr>
    </w:lvl>
    <w:lvl w:ilvl="4" w:tplc="08070019" w:tentative="1">
      <w:start w:val="1"/>
      <w:numFmt w:val="lowerLetter"/>
      <w:lvlText w:val="%5."/>
      <w:lvlJc w:val="left"/>
      <w:pPr>
        <w:ind w:left="4734" w:hanging="360"/>
      </w:pPr>
    </w:lvl>
    <w:lvl w:ilvl="5" w:tplc="0807001B" w:tentative="1">
      <w:start w:val="1"/>
      <w:numFmt w:val="lowerRoman"/>
      <w:lvlText w:val="%6."/>
      <w:lvlJc w:val="right"/>
      <w:pPr>
        <w:ind w:left="5454" w:hanging="180"/>
      </w:pPr>
    </w:lvl>
    <w:lvl w:ilvl="6" w:tplc="0807000F" w:tentative="1">
      <w:start w:val="1"/>
      <w:numFmt w:val="decimal"/>
      <w:lvlText w:val="%7."/>
      <w:lvlJc w:val="left"/>
      <w:pPr>
        <w:ind w:left="6174" w:hanging="360"/>
      </w:pPr>
    </w:lvl>
    <w:lvl w:ilvl="7" w:tplc="08070019" w:tentative="1">
      <w:start w:val="1"/>
      <w:numFmt w:val="lowerLetter"/>
      <w:lvlText w:val="%8."/>
      <w:lvlJc w:val="left"/>
      <w:pPr>
        <w:ind w:left="6894" w:hanging="360"/>
      </w:pPr>
    </w:lvl>
    <w:lvl w:ilvl="8" w:tplc="0807001B" w:tentative="1">
      <w:start w:val="1"/>
      <w:numFmt w:val="lowerRoman"/>
      <w:lvlText w:val="%9."/>
      <w:lvlJc w:val="right"/>
      <w:pPr>
        <w:ind w:left="7614" w:hanging="180"/>
      </w:pPr>
    </w:lvl>
  </w:abstractNum>
  <w:abstractNum w:abstractNumId="17" w15:restartNumberingAfterBreak="0">
    <w:nsid w:val="697E62E9"/>
    <w:multiLevelType w:val="hybridMultilevel"/>
    <w:tmpl w:val="8B744A96"/>
    <w:lvl w:ilvl="0" w:tplc="40766E48">
      <w:start w:val="1"/>
      <w:numFmt w:val="decimal"/>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8" w15:restartNumberingAfterBreak="0">
    <w:nsid w:val="703D2AAA"/>
    <w:multiLevelType w:val="hybridMultilevel"/>
    <w:tmpl w:val="0A0E1856"/>
    <w:lvl w:ilvl="0" w:tplc="F2681FA8">
      <w:start w:val="1"/>
      <w:numFmt w:val="bullet"/>
      <w:pStyle w:val="Aufzhlungszeichen"/>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19" w15:restartNumberingAfterBreak="0">
    <w:nsid w:val="75F03A14"/>
    <w:multiLevelType w:val="hybridMultilevel"/>
    <w:tmpl w:val="388EF29C"/>
    <w:lvl w:ilvl="0" w:tplc="1F58FA8A">
      <w:start w:val="1"/>
      <w:numFmt w:val="decimal"/>
      <w:pStyle w:val="Listennummer"/>
      <w:lvlText w:val="%1."/>
      <w:lvlJc w:val="left"/>
      <w:pPr>
        <w:ind w:left="1077" w:hanging="360"/>
      </w:pPr>
      <w:rPr>
        <w:rFonts w:ascii="Arial" w:hAnsi="Arial" w:cs="Times New Roman" w:hint="default"/>
        <w:b w:val="0"/>
        <w:i w:val="0"/>
        <w:sz w:val="20"/>
        <w:szCs w:val="17"/>
      </w:rPr>
    </w:lvl>
    <w:lvl w:ilvl="1" w:tplc="08070019" w:tentative="1">
      <w:start w:val="1"/>
      <w:numFmt w:val="lowerLetter"/>
      <w:lvlText w:val="%2."/>
      <w:lvlJc w:val="left"/>
      <w:pPr>
        <w:ind w:left="1797" w:hanging="360"/>
      </w:pPr>
    </w:lvl>
    <w:lvl w:ilvl="2" w:tplc="0807001B" w:tentative="1">
      <w:start w:val="1"/>
      <w:numFmt w:val="lowerRoman"/>
      <w:lvlText w:val="%3."/>
      <w:lvlJc w:val="right"/>
      <w:pPr>
        <w:ind w:left="2517" w:hanging="180"/>
      </w:pPr>
    </w:lvl>
    <w:lvl w:ilvl="3" w:tplc="0807000F" w:tentative="1">
      <w:start w:val="1"/>
      <w:numFmt w:val="decimal"/>
      <w:lvlText w:val="%4."/>
      <w:lvlJc w:val="left"/>
      <w:pPr>
        <w:ind w:left="3237" w:hanging="360"/>
      </w:pPr>
    </w:lvl>
    <w:lvl w:ilvl="4" w:tplc="08070019" w:tentative="1">
      <w:start w:val="1"/>
      <w:numFmt w:val="lowerLetter"/>
      <w:lvlText w:val="%5."/>
      <w:lvlJc w:val="left"/>
      <w:pPr>
        <w:ind w:left="3957" w:hanging="360"/>
      </w:pPr>
    </w:lvl>
    <w:lvl w:ilvl="5" w:tplc="0807001B" w:tentative="1">
      <w:start w:val="1"/>
      <w:numFmt w:val="lowerRoman"/>
      <w:lvlText w:val="%6."/>
      <w:lvlJc w:val="right"/>
      <w:pPr>
        <w:ind w:left="4677" w:hanging="180"/>
      </w:pPr>
    </w:lvl>
    <w:lvl w:ilvl="6" w:tplc="0807000F" w:tentative="1">
      <w:start w:val="1"/>
      <w:numFmt w:val="decimal"/>
      <w:lvlText w:val="%7."/>
      <w:lvlJc w:val="left"/>
      <w:pPr>
        <w:ind w:left="5397" w:hanging="360"/>
      </w:pPr>
    </w:lvl>
    <w:lvl w:ilvl="7" w:tplc="08070019" w:tentative="1">
      <w:start w:val="1"/>
      <w:numFmt w:val="lowerLetter"/>
      <w:lvlText w:val="%8."/>
      <w:lvlJc w:val="left"/>
      <w:pPr>
        <w:ind w:left="6117" w:hanging="360"/>
      </w:pPr>
    </w:lvl>
    <w:lvl w:ilvl="8" w:tplc="0807001B" w:tentative="1">
      <w:start w:val="1"/>
      <w:numFmt w:val="lowerRoman"/>
      <w:lvlText w:val="%9."/>
      <w:lvlJc w:val="right"/>
      <w:pPr>
        <w:ind w:left="6837" w:hanging="180"/>
      </w:pPr>
    </w:lvl>
  </w:abstractNum>
  <w:abstractNum w:abstractNumId="20" w15:restartNumberingAfterBreak="0">
    <w:nsid w:val="7FAD5715"/>
    <w:multiLevelType w:val="hybridMultilevel"/>
    <w:tmpl w:val="E320E45A"/>
    <w:lvl w:ilvl="0" w:tplc="6BC62398">
      <w:start w:val="1"/>
      <w:numFmt w:val="bullet"/>
      <w:lvlText w:val="-"/>
      <w:lvlJc w:val="left"/>
      <w:pPr>
        <w:ind w:left="1211" w:hanging="360"/>
      </w:pPr>
      <w:rPr>
        <w:rFonts w:ascii="Arial" w:eastAsia="Calibri" w:hAnsi="Arial" w:cs="Arial" w:hint="default"/>
      </w:rPr>
    </w:lvl>
    <w:lvl w:ilvl="1" w:tplc="08070003" w:tentative="1">
      <w:start w:val="1"/>
      <w:numFmt w:val="bullet"/>
      <w:lvlText w:val="o"/>
      <w:lvlJc w:val="left"/>
      <w:pPr>
        <w:ind w:left="1931" w:hanging="360"/>
      </w:pPr>
      <w:rPr>
        <w:rFonts w:ascii="Courier New" w:hAnsi="Courier New" w:cs="Courier New" w:hint="default"/>
      </w:rPr>
    </w:lvl>
    <w:lvl w:ilvl="2" w:tplc="08070005" w:tentative="1">
      <w:start w:val="1"/>
      <w:numFmt w:val="bullet"/>
      <w:lvlText w:val=""/>
      <w:lvlJc w:val="left"/>
      <w:pPr>
        <w:ind w:left="2651" w:hanging="360"/>
      </w:pPr>
      <w:rPr>
        <w:rFonts w:ascii="Wingdings" w:hAnsi="Wingdings" w:hint="default"/>
      </w:rPr>
    </w:lvl>
    <w:lvl w:ilvl="3" w:tplc="08070001" w:tentative="1">
      <w:start w:val="1"/>
      <w:numFmt w:val="bullet"/>
      <w:lvlText w:val=""/>
      <w:lvlJc w:val="left"/>
      <w:pPr>
        <w:ind w:left="3371" w:hanging="360"/>
      </w:pPr>
      <w:rPr>
        <w:rFonts w:ascii="Symbol" w:hAnsi="Symbol" w:hint="default"/>
      </w:rPr>
    </w:lvl>
    <w:lvl w:ilvl="4" w:tplc="08070003" w:tentative="1">
      <w:start w:val="1"/>
      <w:numFmt w:val="bullet"/>
      <w:lvlText w:val="o"/>
      <w:lvlJc w:val="left"/>
      <w:pPr>
        <w:ind w:left="4091" w:hanging="360"/>
      </w:pPr>
      <w:rPr>
        <w:rFonts w:ascii="Courier New" w:hAnsi="Courier New" w:cs="Courier New" w:hint="default"/>
      </w:rPr>
    </w:lvl>
    <w:lvl w:ilvl="5" w:tplc="08070005" w:tentative="1">
      <w:start w:val="1"/>
      <w:numFmt w:val="bullet"/>
      <w:lvlText w:val=""/>
      <w:lvlJc w:val="left"/>
      <w:pPr>
        <w:ind w:left="4811" w:hanging="360"/>
      </w:pPr>
      <w:rPr>
        <w:rFonts w:ascii="Wingdings" w:hAnsi="Wingdings" w:hint="default"/>
      </w:rPr>
    </w:lvl>
    <w:lvl w:ilvl="6" w:tplc="08070001" w:tentative="1">
      <w:start w:val="1"/>
      <w:numFmt w:val="bullet"/>
      <w:lvlText w:val=""/>
      <w:lvlJc w:val="left"/>
      <w:pPr>
        <w:ind w:left="5531" w:hanging="360"/>
      </w:pPr>
      <w:rPr>
        <w:rFonts w:ascii="Symbol" w:hAnsi="Symbol" w:hint="default"/>
      </w:rPr>
    </w:lvl>
    <w:lvl w:ilvl="7" w:tplc="08070003" w:tentative="1">
      <w:start w:val="1"/>
      <w:numFmt w:val="bullet"/>
      <w:lvlText w:val="o"/>
      <w:lvlJc w:val="left"/>
      <w:pPr>
        <w:ind w:left="6251" w:hanging="360"/>
      </w:pPr>
      <w:rPr>
        <w:rFonts w:ascii="Courier New" w:hAnsi="Courier New" w:cs="Courier New" w:hint="default"/>
      </w:rPr>
    </w:lvl>
    <w:lvl w:ilvl="8" w:tplc="08070005" w:tentative="1">
      <w:start w:val="1"/>
      <w:numFmt w:val="bullet"/>
      <w:lvlText w:val=""/>
      <w:lvlJc w:val="left"/>
      <w:pPr>
        <w:ind w:left="6971" w:hanging="360"/>
      </w:pPr>
      <w:rPr>
        <w:rFonts w:ascii="Wingdings" w:hAnsi="Wingdings" w:hint="default"/>
      </w:rPr>
    </w:lvl>
  </w:abstractNum>
  <w:num w:numId="1" w16cid:durableId="1474787654">
    <w:abstractNumId w:val="19"/>
  </w:num>
  <w:num w:numId="2" w16cid:durableId="1526363940">
    <w:abstractNumId w:val="0"/>
  </w:num>
  <w:num w:numId="3" w16cid:durableId="1352952130">
    <w:abstractNumId w:val="18"/>
  </w:num>
  <w:num w:numId="4" w16cid:durableId="981928947">
    <w:abstractNumId w:val="4"/>
  </w:num>
  <w:num w:numId="5" w16cid:durableId="1301887303">
    <w:abstractNumId w:val="20"/>
  </w:num>
  <w:num w:numId="6" w16cid:durableId="1193424910">
    <w:abstractNumId w:val="3"/>
  </w:num>
  <w:num w:numId="7" w16cid:durableId="623192655">
    <w:abstractNumId w:val="13"/>
  </w:num>
  <w:num w:numId="8" w16cid:durableId="149951959">
    <w:abstractNumId w:val="1"/>
  </w:num>
  <w:num w:numId="9" w16cid:durableId="1913390603">
    <w:abstractNumId w:val="10"/>
  </w:num>
  <w:num w:numId="10" w16cid:durableId="912012187">
    <w:abstractNumId w:val="11"/>
  </w:num>
  <w:num w:numId="11" w16cid:durableId="1049764969">
    <w:abstractNumId w:val="8"/>
  </w:num>
  <w:num w:numId="12" w16cid:durableId="618420202">
    <w:abstractNumId w:val="5"/>
    <w:lvlOverride w:ilvl="0">
      <w:startOverride w:val="1"/>
    </w:lvlOverride>
  </w:num>
  <w:num w:numId="13" w16cid:durableId="1582137319">
    <w:abstractNumId w:val="7"/>
    <w:lvlOverride w:ilvl="0">
      <w:startOverride w:val="1"/>
    </w:lvlOverride>
  </w:num>
  <w:num w:numId="14" w16cid:durableId="44763986">
    <w:abstractNumId w:val="14"/>
  </w:num>
  <w:num w:numId="15" w16cid:durableId="638346565">
    <w:abstractNumId w:val="2"/>
  </w:num>
  <w:num w:numId="16" w16cid:durableId="1893882619">
    <w:abstractNumId w:val="9"/>
  </w:num>
  <w:num w:numId="17" w16cid:durableId="951742281">
    <w:abstractNumId w:val="12"/>
  </w:num>
  <w:num w:numId="18" w16cid:durableId="162747196">
    <w:abstractNumId w:val="16"/>
  </w:num>
  <w:num w:numId="19" w16cid:durableId="1101144734">
    <w:abstractNumId w:val="6"/>
  </w:num>
  <w:num w:numId="20" w16cid:durableId="425270541">
    <w:abstractNumId w:val="17"/>
  </w:num>
  <w:num w:numId="21" w16cid:durableId="135384656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360"/>
  <w:autoHyphenation/>
  <w:hyphenationZone w:val="142"/>
  <w:drawingGridHorizontalSpacing w:val="100"/>
  <w:drawingGridVerticalSpacing w:val="187"/>
  <w:displayHorizontalDrawingGridEvery w:val="2"/>
  <w:doNotShadeFormData/>
  <w:noPunctuationKerning/>
  <w:characterSpacingControl w:val="doNotCompress"/>
  <w:hdrShapeDefaults>
    <o:shapedefaults v:ext="edit" spidmax="2050">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2D1"/>
    <w:rsid w:val="00001BEB"/>
    <w:rsid w:val="0000352E"/>
    <w:rsid w:val="00004738"/>
    <w:rsid w:val="00006B87"/>
    <w:rsid w:val="0001422A"/>
    <w:rsid w:val="00014A39"/>
    <w:rsid w:val="00014E1B"/>
    <w:rsid w:val="00015366"/>
    <w:rsid w:val="0001789D"/>
    <w:rsid w:val="00020288"/>
    <w:rsid w:val="00021364"/>
    <w:rsid w:val="00023681"/>
    <w:rsid w:val="0002377C"/>
    <w:rsid w:val="00024E93"/>
    <w:rsid w:val="00026BD1"/>
    <w:rsid w:val="000309FD"/>
    <w:rsid w:val="00032A58"/>
    <w:rsid w:val="000373BB"/>
    <w:rsid w:val="00037C84"/>
    <w:rsid w:val="00041B6E"/>
    <w:rsid w:val="000432C4"/>
    <w:rsid w:val="00043572"/>
    <w:rsid w:val="00045746"/>
    <w:rsid w:val="00051868"/>
    <w:rsid w:val="00052743"/>
    <w:rsid w:val="00053D07"/>
    <w:rsid w:val="000627B2"/>
    <w:rsid w:val="00062EA2"/>
    <w:rsid w:val="000647B7"/>
    <w:rsid w:val="00067E69"/>
    <w:rsid w:val="000705FE"/>
    <w:rsid w:val="00070A02"/>
    <w:rsid w:val="0007150B"/>
    <w:rsid w:val="0007214F"/>
    <w:rsid w:val="00072DBB"/>
    <w:rsid w:val="000748B0"/>
    <w:rsid w:val="00074B64"/>
    <w:rsid w:val="000771C1"/>
    <w:rsid w:val="00077787"/>
    <w:rsid w:val="00080EFE"/>
    <w:rsid w:val="0008391C"/>
    <w:rsid w:val="0008439D"/>
    <w:rsid w:val="00084845"/>
    <w:rsid w:val="0008645F"/>
    <w:rsid w:val="000865F6"/>
    <w:rsid w:val="00087CCD"/>
    <w:rsid w:val="00091262"/>
    <w:rsid w:val="000912D1"/>
    <w:rsid w:val="00093EEF"/>
    <w:rsid w:val="0009793E"/>
    <w:rsid w:val="000A26DC"/>
    <w:rsid w:val="000A3CAC"/>
    <w:rsid w:val="000A65AD"/>
    <w:rsid w:val="000A7630"/>
    <w:rsid w:val="000B0A2C"/>
    <w:rsid w:val="000B0B44"/>
    <w:rsid w:val="000B5341"/>
    <w:rsid w:val="000B5D03"/>
    <w:rsid w:val="000C09C0"/>
    <w:rsid w:val="000C0EE2"/>
    <w:rsid w:val="000C171F"/>
    <w:rsid w:val="000C1850"/>
    <w:rsid w:val="000C32DF"/>
    <w:rsid w:val="000C5619"/>
    <w:rsid w:val="000C5FAC"/>
    <w:rsid w:val="000D04A3"/>
    <w:rsid w:val="000D1324"/>
    <w:rsid w:val="000D4BE5"/>
    <w:rsid w:val="000D54C3"/>
    <w:rsid w:val="000D6AA3"/>
    <w:rsid w:val="000D7886"/>
    <w:rsid w:val="000E1452"/>
    <w:rsid w:val="000E2B51"/>
    <w:rsid w:val="000E4FD6"/>
    <w:rsid w:val="000F07F6"/>
    <w:rsid w:val="000F522A"/>
    <w:rsid w:val="000F5DC3"/>
    <w:rsid w:val="000F6612"/>
    <w:rsid w:val="0010609E"/>
    <w:rsid w:val="00111614"/>
    <w:rsid w:val="00112881"/>
    <w:rsid w:val="00113434"/>
    <w:rsid w:val="001137F4"/>
    <w:rsid w:val="001143F6"/>
    <w:rsid w:val="00115AA5"/>
    <w:rsid w:val="001214A2"/>
    <w:rsid w:val="00121A89"/>
    <w:rsid w:val="0012214D"/>
    <w:rsid w:val="00122DC9"/>
    <w:rsid w:val="001234A1"/>
    <w:rsid w:val="00123EFE"/>
    <w:rsid w:val="001246B0"/>
    <w:rsid w:val="00131107"/>
    <w:rsid w:val="00131CA9"/>
    <w:rsid w:val="001326F1"/>
    <w:rsid w:val="0013289E"/>
    <w:rsid w:val="00136D08"/>
    <w:rsid w:val="00141D20"/>
    <w:rsid w:val="00142F7E"/>
    <w:rsid w:val="00142F90"/>
    <w:rsid w:val="001466A4"/>
    <w:rsid w:val="00147A43"/>
    <w:rsid w:val="00147BCB"/>
    <w:rsid w:val="00150878"/>
    <w:rsid w:val="0015223F"/>
    <w:rsid w:val="00155EA7"/>
    <w:rsid w:val="00160E41"/>
    <w:rsid w:val="0016363F"/>
    <w:rsid w:val="001675CC"/>
    <w:rsid w:val="001732DD"/>
    <w:rsid w:val="0017346C"/>
    <w:rsid w:val="00174035"/>
    <w:rsid w:val="001748ED"/>
    <w:rsid w:val="0017786C"/>
    <w:rsid w:val="00180F5E"/>
    <w:rsid w:val="001814AA"/>
    <w:rsid w:val="00183419"/>
    <w:rsid w:val="00184F82"/>
    <w:rsid w:val="00185596"/>
    <w:rsid w:val="00185F68"/>
    <w:rsid w:val="001872AB"/>
    <w:rsid w:val="00187997"/>
    <w:rsid w:val="0019289A"/>
    <w:rsid w:val="00193514"/>
    <w:rsid w:val="00194DCD"/>
    <w:rsid w:val="00196CE7"/>
    <w:rsid w:val="001978F8"/>
    <w:rsid w:val="00197B1A"/>
    <w:rsid w:val="00197F3B"/>
    <w:rsid w:val="001A5975"/>
    <w:rsid w:val="001A5C05"/>
    <w:rsid w:val="001B022F"/>
    <w:rsid w:val="001B119B"/>
    <w:rsid w:val="001B2D32"/>
    <w:rsid w:val="001B35E2"/>
    <w:rsid w:val="001C4FB4"/>
    <w:rsid w:val="001C60BC"/>
    <w:rsid w:val="001C7A85"/>
    <w:rsid w:val="001D1F9D"/>
    <w:rsid w:val="001D279F"/>
    <w:rsid w:val="001D384C"/>
    <w:rsid w:val="001D4669"/>
    <w:rsid w:val="001D4D38"/>
    <w:rsid w:val="001D6963"/>
    <w:rsid w:val="001D7363"/>
    <w:rsid w:val="001E3062"/>
    <w:rsid w:val="001E4978"/>
    <w:rsid w:val="001E55B8"/>
    <w:rsid w:val="001F231C"/>
    <w:rsid w:val="001F4201"/>
    <w:rsid w:val="001F505B"/>
    <w:rsid w:val="001F5ECC"/>
    <w:rsid w:val="00200736"/>
    <w:rsid w:val="00201DF2"/>
    <w:rsid w:val="00204A2C"/>
    <w:rsid w:val="0021410C"/>
    <w:rsid w:val="0021434B"/>
    <w:rsid w:val="00214685"/>
    <w:rsid w:val="00214DF4"/>
    <w:rsid w:val="00221262"/>
    <w:rsid w:val="00221FF0"/>
    <w:rsid w:val="00223BAC"/>
    <w:rsid w:val="00225D58"/>
    <w:rsid w:val="0022623A"/>
    <w:rsid w:val="002266CE"/>
    <w:rsid w:val="00227FAF"/>
    <w:rsid w:val="002334EC"/>
    <w:rsid w:val="002349F5"/>
    <w:rsid w:val="00237D95"/>
    <w:rsid w:val="002432F4"/>
    <w:rsid w:val="00244765"/>
    <w:rsid w:val="00245680"/>
    <w:rsid w:val="00245E6E"/>
    <w:rsid w:val="0025099E"/>
    <w:rsid w:val="00251626"/>
    <w:rsid w:val="00252473"/>
    <w:rsid w:val="00252A8C"/>
    <w:rsid w:val="002550AA"/>
    <w:rsid w:val="002560A1"/>
    <w:rsid w:val="00257708"/>
    <w:rsid w:val="002617FC"/>
    <w:rsid w:val="00261E85"/>
    <w:rsid w:val="00265C24"/>
    <w:rsid w:val="0026623B"/>
    <w:rsid w:val="00267D20"/>
    <w:rsid w:val="00273224"/>
    <w:rsid w:val="002733B3"/>
    <w:rsid w:val="00273FA6"/>
    <w:rsid w:val="002755BB"/>
    <w:rsid w:val="002805B0"/>
    <w:rsid w:val="00282584"/>
    <w:rsid w:val="00282CB1"/>
    <w:rsid w:val="0028512F"/>
    <w:rsid w:val="0028637D"/>
    <w:rsid w:val="0028670F"/>
    <w:rsid w:val="0028746C"/>
    <w:rsid w:val="00287E09"/>
    <w:rsid w:val="002948F7"/>
    <w:rsid w:val="0029511E"/>
    <w:rsid w:val="002A2D32"/>
    <w:rsid w:val="002A3C6D"/>
    <w:rsid w:val="002A67C3"/>
    <w:rsid w:val="002B11C7"/>
    <w:rsid w:val="002B16A1"/>
    <w:rsid w:val="002B6FAD"/>
    <w:rsid w:val="002B7BA0"/>
    <w:rsid w:val="002C0FB7"/>
    <w:rsid w:val="002C12D8"/>
    <w:rsid w:val="002C258A"/>
    <w:rsid w:val="002C393C"/>
    <w:rsid w:val="002C42F5"/>
    <w:rsid w:val="002C4FF6"/>
    <w:rsid w:val="002C511A"/>
    <w:rsid w:val="002C607F"/>
    <w:rsid w:val="002C7E75"/>
    <w:rsid w:val="002D09CC"/>
    <w:rsid w:val="002D2709"/>
    <w:rsid w:val="002D3943"/>
    <w:rsid w:val="002D4F0D"/>
    <w:rsid w:val="002D560B"/>
    <w:rsid w:val="002D70D6"/>
    <w:rsid w:val="002D7E83"/>
    <w:rsid w:val="002E4E27"/>
    <w:rsid w:val="002E5AB3"/>
    <w:rsid w:val="002E620F"/>
    <w:rsid w:val="002E6871"/>
    <w:rsid w:val="002E74F1"/>
    <w:rsid w:val="002F050E"/>
    <w:rsid w:val="002F13C2"/>
    <w:rsid w:val="002F20FE"/>
    <w:rsid w:val="002F26C1"/>
    <w:rsid w:val="002F5637"/>
    <w:rsid w:val="002F633F"/>
    <w:rsid w:val="002F6468"/>
    <w:rsid w:val="002F69B4"/>
    <w:rsid w:val="00300ECF"/>
    <w:rsid w:val="00300FD6"/>
    <w:rsid w:val="00301359"/>
    <w:rsid w:val="00301EE2"/>
    <w:rsid w:val="00302A3E"/>
    <w:rsid w:val="003036A5"/>
    <w:rsid w:val="003051C1"/>
    <w:rsid w:val="00310C93"/>
    <w:rsid w:val="003116AD"/>
    <w:rsid w:val="00311E71"/>
    <w:rsid w:val="00312018"/>
    <w:rsid w:val="00312B50"/>
    <w:rsid w:val="0031547C"/>
    <w:rsid w:val="0032007D"/>
    <w:rsid w:val="00320297"/>
    <w:rsid w:val="00321198"/>
    <w:rsid w:val="0032222E"/>
    <w:rsid w:val="00323689"/>
    <w:rsid w:val="0032615B"/>
    <w:rsid w:val="00327FCF"/>
    <w:rsid w:val="003341F8"/>
    <w:rsid w:val="00334DF2"/>
    <w:rsid w:val="00335E63"/>
    <w:rsid w:val="00336FB3"/>
    <w:rsid w:val="00337458"/>
    <w:rsid w:val="00345796"/>
    <w:rsid w:val="00350579"/>
    <w:rsid w:val="00350FA8"/>
    <w:rsid w:val="00352E09"/>
    <w:rsid w:val="00354964"/>
    <w:rsid w:val="00354C82"/>
    <w:rsid w:val="00355F49"/>
    <w:rsid w:val="003571B1"/>
    <w:rsid w:val="00357223"/>
    <w:rsid w:val="003576A3"/>
    <w:rsid w:val="00360A14"/>
    <w:rsid w:val="00360A30"/>
    <w:rsid w:val="00362E44"/>
    <w:rsid w:val="003650B7"/>
    <w:rsid w:val="0037011F"/>
    <w:rsid w:val="00376D05"/>
    <w:rsid w:val="00377389"/>
    <w:rsid w:val="003821F9"/>
    <w:rsid w:val="00383C96"/>
    <w:rsid w:val="00383FC4"/>
    <w:rsid w:val="00384900"/>
    <w:rsid w:val="00385F58"/>
    <w:rsid w:val="00387E28"/>
    <w:rsid w:val="00391AF2"/>
    <w:rsid w:val="00394893"/>
    <w:rsid w:val="00395F98"/>
    <w:rsid w:val="0039632A"/>
    <w:rsid w:val="00397F24"/>
    <w:rsid w:val="003A04A4"/>
    <w:rsid w:val="003A0BBF"/>
    <w:rsid w:val="003A1751"/>
    <w:rsid w:val="003A1E10"/>
    <w:rsid w:val="003A24AA"/>
    <w:rsid w:val="003A2E48"/>
    <w:rsid w:val="003A73E2"/>
    <w:rsid w:val="003A7520"/>
    <w:rsid w:val="003B0308"/>
    <w:rsid w:val="003B071E"/>
    <w:rsid w:val="003B454C"/>
    <w:rsid w:val="003B4A93"/>
    <w:rsid w:val="003C0454"/>
    <w:rsid w:val="003C1957"/>
    <w:rsid w:val="003C4C3D"/>
    <w:rsid w:val="003C59A6"/>
    <w:rsid w:val="003C61B2"/>
    <w:rsid w:val="003C66BD"/>
    <w:rsid w:val="003C7101"/>
    <w:rsid w:val="003D1944"/>
    <w:rsid w:val="003D26D5"/>
    <w:rsid w:val="003D4B30"/>
    <w:rsid w:val="003D63B2"/>
    <w:rsid w:val="003D7232"/>
    <w:rsid w:val="003E176C"/>
    <w:rsid w:val="003E3015"/>
    <w:rsid w:val="003E5FD6"/>
    <w:rsid w:val="003E68B7"/>
    <w:rsid w:val="003F2A7C"/>
    <w:rsid w:val="003F323F"/>
    <w:rsid w:val="003F770A"/>
    <w:rsid w:val="003F77EA"/>
    <w:rsid w:val="00401E9F"/>
    <w:rsid w:val="004038E5"/>
    <w:rsid w:val="00404890"/>
    <w:rsid w:val="00410207"/>
    <w:rsid w:val="0041068D"/>
    <w:rsid w:val="00412F47"/>
    <w:rsid w:val="00413CC5"/>
    <w:rsid w:val="00415441"/>
    <w:rsid w:val="0041584E"/>
    <w:rsid w:val="00416354"/>
    <w:rsid w:val="00420F19"/>
    <w:rsid w:val="00421C74"/>
    <w:rsid w:val="004221EB"/>
    <w:rsid w:val="0042225D"/>
    <w:rsid w:val="00422E78"/>
    <w:rsid w:val="00423EA4"/>
    <w:rsid w:val="00424327"/>
    <w:rsid w:val="00424B18"/>
    <w:rsid w:val="004257A7"/>
    <w:rsid w:val="00432739"/>
    <w:rsid w:val="004328B4"/>
    <w:rsid w:val="00433F8B"/>
    <w:rsid w:val="004351C2"/>
    <w:rsid w:val="00436CD2"/>
    <w:rsid w:val="0044028E"/>
    <w:rsid w:val="00441642"/>
    <w:rsid w:val="00443BB5"/>
    <w:rsid w:val="00445022"/>
    <w:rsid w:val="00445AE7"/>
    <w:rsid w:val="0045196E"/>
    <w:rsid w:val="00452BC0"/>
    <w:rsid w:val="00453260"/>
    <w:rsid w:val="00457ED2"/>
    <w:rsid w:val="00460247"/>
    <w:rsid w:val="0046060C"/>
    <w:rsid w:val="004606BF"/>
    <w:rsid w:val="00461A34"/>
    <w:rsid w:val="00461FC3"/>
    <w:rsid w:val="004620E7"/>
    <w:rsid w:val="004634A1"/>
    <w:rsid w:val="00466001"/>
    <w:rsid w:val="00467FBA"/>
    <w:rsid w:val="00471218"/>
    <w:rsid w:val="0047187F"/>
    <w:rsid w:val="0047239B"/>
    <w:rsid w:val="00475ED7"/>
    <w:rsid w:val="00476C6D"/>
    <w:rsid w:val="00477C65"/>
    <w:rsid w:val="004822A0"/>
    <w:rsid w:val="00483FB3"/>
    <w:rsid w:val="00484761"/>
    <w:rsid w:val="00486F63"/>
    <w:rsid w:val="00487D16"/>
    <w:rsid w:val="004950B9"/>
    <w:rsid w:val="004950F3"/>
    <w:rsid w:val="004A04A1"/>
    <w:rsid w:val="004A051D"/>
    <w:rsid w:val="004A0B20"/>
    <w:rsid w:val="004A1255"/>
    <w:rsid w:val="004A1F30"/>
    <w:rsid w:val="004A2A38"/>
    <w:rsid w:val="004A357D"/>
    <w:rsid w:val="004A5370"/>
    <w:rsid w:val="004B072A"/>
    <w:rsid w:val="004B27F5"/>
    <w:rsid w:val="004B34A4"/>
    <w:rsid w:val="004B5599"/>
    <w:rsid w:val="004B7AA7"/>
    <w:rsid w:val="004C008E"/>
    <w:rsid w:val="004C0B4D"/>
    <w:rsid w:val="004C193F"/>
    <w:rsid w:val="004D18DD"/>
    <w:rsid w:val="004D3D2E"/>
    <w:rsid w:val="004D4A80"/>
    <w:rsid w:val="004D5356"/>
    <w:rsid w:val="004D6AD2"/>
    <w:rsid w:val="004E106E"/>
    <w:rsid w:val="004E10FE"/>
    <w:rsid w:val="004E180A"/>
    <w:rsid w:val="004E6024"/>
    <w:rsid w:val="004F088E"/>
    <w:rsid w:val="004F08FF"/>
    <w:rsid w:val="004F420F"/>
    <w:rsid w:val="004F4FB3"/>
    <w:rsid w:val="004F5BCE"/>
    <w:rsid w:val="004F7545"/>
    <w:rsid w:val="004F782D"/>
    <w:rsid w:val="004F7F2A"/>
    <w:rsid w:val="0050113B"/>
    <w:rsid w:val="00503D8B"/>
    <w:rsid w:val="00504913"/>
    <w:rsid w:val="00506A89"/>
    <w:rsid w:val="005121FC"/>
    <w:rsid w:val="00513AA8"/>
    <w:rsid w:val="0051740A"/>
    <w:rsid w:val="00520166"/>
    <w:rsid w:val="00525EA3"/>
    <w:rsid w:val="00525FAE"/>
    <w:rsid w:val="0052683F"/>
    <w:rsid w:val="005273CD"/>
    <w:rsid w:val="00530D95"/>
    <w:rsid w:val="00530F8A"/>
    <w:rsid w:val="00532321"/>
    <w:rsid w:val="005324BC"/>
    <w:rsid w:val="00532A04"/>
    <w:rsid w:val="00532BD6"/>
    <w:rsid w:val="005350D3"/>
    <w:rsid w:val="00536822"/>
    <w:rsid w:val="005408D5"/>
    <w:rsid w:val="00543BCE"/>
    <w:rsid w:val="00551151"/>
    <w:rsid w:val="0055121A"/>
    <w:rsid w:val="00552677"/>
    <w:rsid w:val="005527B9"/>
    <w:rsid w:val="005530B0"/>
    <w:rsid w:val="00553353"/>
    <w:rsid w:val="00553546"/>
    <w:rsid w:val="0055371A"/>
    <w:rsid w:val="00554793"/>
    <w:rsid w:val="0055772B"/>
    <w:rsid w:val="00560ADA"/>
    <w:rsid w:val="00564FB2"/>
    <w:rsid w:val="00565615"/>
    <w:rsid w:val="00567228"/>
    <w:rsid w:val="00570D6F"/>
    <w:rsid w:val="00572436"/>
    <w:rsid w:val="00574258"/>
    <w:rsid w:val="005747FC"/>
    <w:rsid w:val="0057635E"/>
    <w:rsid w:val="0058250F"/>
    <w:rsid w:val="00584C46"/>
    <w:rsid w:val="00586B1B"/>
    <w:rsid w:val="00587D99"/>
    <w:rsid w:val="005914ED"/>
    <w:rsid w:val="005941D6"/>
    <w:rsid w:val="00595903"/>
    <w:rsid w:val="00597632"/>
    <w:rsid w:val="00597C33"/>
    <w:rsid w:val="005A374F"/>
    <w:rsid w:val="005A4F11"/>
    <w:rsid w:val="005A6008"/>
    <w:rsid w:val="005B3B27"/>
    <w:rsid w:val="005B3DAC"/>
    <w:rsid w:val="005B5F1A"/>
    <w:rsid w:val="005B7C01"/>
    <w:rsid w:val="005C2009"/>
    <w:rsid w:val="005C2F66"/>
    <w:rsid w:val="005C37E5"/>
    <w:rsid w:val="005C3C1B"/>
    <w:rsid w:val="005C3E10"/>
    <w:rsid w:val="005C578A"/>
    <w:rsid w:val="005C73CC"/>
    <w:rsid w:val="005D5C0D"/>
    <w:rsid w:val="005D6972"/>
    <w:rsid w:val="005D729E"/>
    <w:rsid w:val="005D7997"/>
    <w:rsid w:val="005D7FC4"/>
    <w:rsid w:val="005E1C66"/>
    <w:rsid w:val="005E42AD"/>
    <w:rsid w:val="005E5766"/>
    <w:rsid w:val="005E6BAE"/>
    <w:rsid w:val="005E7002"/>
    <w:rsid w:val="005F0FFC"/>
    <w:rsid w:val="005F1E53"/>
    <w:rsid w:val="005F35A2"/>
    <w:rsid w:val="005F3729"/>
    <w:rsid w:val="005F3C90"/>
    <w:rsid w:val="005F47C7"/>
    <w:rsid w:val="005F572E"/>
    <w:rsid w:val="005F5EE6"/>
    <w:rsid w:val="005F609E"/>
    <w:rsid w:val="005F6F89"/>
    <w:rsid w:val="006008A7"/>
    <w:rsid w:val="00600ABE"/>
    <w:rsid w:val="00611BD5"/>
    <w:rsid w:val="00616D6E"/>
    <w:rsid w:val="0062608B"/>
    <w:rsid w:val="00626C03"/>
    <w:rsid w:val="006308D5"/>
    <w:rsid w:val="0063452F"/>
    <w:rsid w:val="0063475F"/>
    <w:rsid w:val="00634FF1"/>
    <w:rsid w:val="00634FF4"/>
    <w:rsid w:val="00635FB0"/>
    <w:rsid w:val="00636C42"/>
    <w:rsid w:val="00641F67"/>
    <w:rsid w:val="0064651E"/>
    <w:rsid w:val="00646CF5"/>
    <w:rsid w:val="0064769D"/>
    <w:rsid w:val="00647BF8"/>
    <w:rsid w:val="006509FF"/>
    <w:rsid w:val="00652D0E"/>
    <w:rsid w:val="00653687"/>
    <w:rsid w:val="00654145"/>
    <w:rsid w:val="006548DC"/>
    <w:rsid w:val="00657B92"/>
    <w:rsid w:val="00663457"/>
    <w:rsid w:val="00664104"/>
    <w:rsid w:val="006713F8"/>
    <w:rsid w:val="0067170C"/>
    <w:rsid w:val="00673614"/>
    <w:rsid w:val="00674DFC"/>
    <w:rsid w:val="00677CE8"/>
    <w:rsid w:val="00677E29"/>
    <w:rsid w:val="0068075D"/>
    <w:rsid w:val="00684305"/>
    <w:rsid w:val="00685305"/>
    <w:rsid w:val="006853AB"/>
    <w:rsid w:val="00686BFA"/>
    <w:rsid w:val="00687091"/>
    <w:rsid w:val="0068712F"/>
    <w:rsid w:val="0069228E"/>
    <w:rsid w:val="00694E68"/>
    <w:rsid w:val="00695AF4"/>
    <w:rsid w:val="00697E2B"/>
    <w:rsid w:val="006A50A5"/>
    <w:rsid w:val="006A57CD"/>
    <w:rsid w:val="006A5EA6"/>
    <w:rsid w:val="006B02BE"/>
    <w:rsid w:val="006B1D7C"/>
    <w:rsid w:val="006B44A7"/>
    <w:rsid w:val="006B4735"/>
    <w:rsid w:val="006B6716"/>
    <w:rsid w:val="006C0E30"/>
    <w:rsid w:val="006C1650"/>
    <w:rsid w:val="006C18B8"/>
    <w:rsid w:val="006C3D12"/>
    <w:rsid w:val="006C4221"/>
    <w:rsid w:val="006C62EE"/>
    <w:rsid w:val="006D0218"/>
    <w:rsid w:val="006D1992"/>
    <w:rsid w:val="006D2D94"/>
    <w:rsid w:val="006D4D32"/>
    <w:rsid w:val="006D65ED"/>
    <w:rsid w:val="006E05A0"/>
    <w:rsid w:val="006E0DF9"/>
    <w:rsid w:val="006E18F4"/>
    <w:rsid w:val="006E1C60"/>
    <w:rsid w:val="006E1F20"/>
    <w:rsid w:val="006E1FEF"/>
    <w:rsid w:val="006E2B5A"/>
    <w:rsid w:val="006E4949"/>
    <w:rsid w:val="006E5991"/>
    <w:rsid w:val="006F2754"/>
    <w:rsid w:val="006F34B7"/>
    <w:rsid w:val="006F4697"/>
    <w:rsid w:val="006F5273"/>
    <w:rsid w:val="006F6735"/>
    <w:rsid w:val="00701825"/>
    <w:rsid w:val="0070208C"/>
    <w:rsid w:val="00702B2F"/>
    <w:rsid w:val="00702BE9"/>
    <w:rsid w:val="00703E20"/>
    <w:rsid w:val="007051BE"/>
    <w:rsid w:val="0071487B"/>
    <w:rsid w:val="0071755E"/>
    <w:rsid w:val="0072058D"/>
    <w:rsid w:val="0072361B"/>
    <w:rsid w:val="00724F0F"/>
    <w:rsid w:val="00726EAB"/>
    <w:rsid w:val="0072789B"/>
    <w:rsid w:val="00731620"/>
    <w:rsid w:val="007324D7"/>
    <w:rsid w:val="0073297F"/>
    <w:rsid w:val="00734CB5"/>
    <w:rsid w:val="0073695E"/>
    <w:rsid w:val="00741050"/>
    <w:rsid w:val="00741CAF"/>
    <w:rsid w:val="007430A0"/>
    <w:rsid w:val="00744084"/>
    <w:rsid w:val="00744C6B"/>
    <w:rsid w:val="00747CB2"/>
    <w:rsid w:val="0075241E"/>
    <w:rsid w:val="00753A04"/>
    <w:rsid w:val="007542CB"/>
    <w:rsid w:val="00754A0E"/>
    <w:rsid w:val="00754ACC"/>
    <w:rsid w:val="00755181"/>
    <w:rsid w:val="00761620"/>
    <w:rsid w:val="00761CDF"/>
    <w:rsid w:val="00762A71"/>
    <w:rsid w:val="007633BB"/>
    <w:rsid w:val="00764771"/>
    <w:rsid w:val="0076575E"/>
    <w:rsid w:val="007659AF"/>
    <w:rsid w:val="00765BFA"/>
    <w:rsid w:val="007706A8"/>
    <w:rsid w:val="0077398A"/>
    <w:rsid w:val="00773BB3"/>
    <w:rsid w:val="00776F9F"/>
    <w:rsid w:val="00777A9B"/>
    <w:rsid w:val="00781BD1"/>
    <w:rsid w:val="007820E5"/>
    <w:rsid w:val="00783F8D"/>
    <w:rsid w:val="0078440C"/>
    <w:rsid w:val="00785F40"/>
    <w:rsid w:val="007909E3"/>
    <w:rsid w:val="00791BCC"/>
    <w:rsid w:val="00793351"/>
    <w:rsid w:val="007940ED"/>
    <w:rsid w:val="007945E3"/>
    <w:rsid w:val="00795517"/>
    <w:rsid w:val="00795683"/>
    <w:rsid w:val="00795A30"/>
    <w:rsid w:val="007960B7"/>
    <w:rsid w:val="00796364"/>
    <w:rsid w:val="00796ED9"/>
    <w:rsid w:val="00797121"/>
    <w:rsid w:val="00797746"/>
    <w:rsid w:val="007A1D90"/>
    <w:rsid w:val="007A2939"/>
    <w:rsid w:val="007A2EC5"/>
    <w:rsid w:val="007A6745"/>
    <w:rsid w:val="007B0393"/>
    <w:rsid w:val="007B249A"/>
    <w:rsid w:val="007B33D8"/>
    <w:rsid w:val="007B44F4"/>
    <w:rsid w:val="007B5872"/>
    <w:rsid w:val="007B6066"/>
    <w:rsid w:val="007C0A8B"/>
    <w:rsid w:val="007C1F44"/>
    <w:rsid w:val="007C3308"/>
    <w:rsid w:val="007C5257"/>
    <w:rsid w:val="007D1215"/>
    <w:rsid w:val="007D2E38"/>
    <w:rsid w:val="007D3A04"/>
    <w:rsid w:val="007D5AC1"/>
    <w:rsid w:val="007D74F1"/>
    <w:rsid w:val="007E10EC"/>
    <w:rsid w:val="007E4505"/>
    <w:rsid w:val="007E4BC4"/>
    <w:rsid w:val="007E4F45"/>
    <w:rsid w:val="007E52A4"/>
    <w:rsid w:val="007E5709"/>
    <w:rsid w:val="007E7DDC"/>
    <w:rsid w:val="007F1775"/>
    <w:rsid w:val="007F1CDC"/>
    <w:rsid w:val="007F7333"/>
    <w:rsid w:val="008020E4"/>
    <w:rsid w:val="00802E50"/>
    <w:rsid w:val="0080333B"/>
    <w:rsid w:val="00803AD3"/>
    <w:rsid w:val="008043EB"/>
    <w:rsid w:val="00805B67"/>
    <w:rsid w:val="00806188"/>
    <w:rsid w:val="008069CD"/>
    <w:rsid w:val="008074FB"/>
    <w:rsid w:val="008100B3"/>
    <w:rsid w:val="008104AB"/>
    <w:rsid w:val="00811803"/>
    <w:rsid w:val="00811886"/>
    <w:rsid w:val="00812820"/>
    <w:rsid w:val="00813ECB"/>
    <w:rsid w:val="0081507A"/>
    <w:rsid w:val="00815654"/>
    <w:rsid w:val="0081770A"/>
    <w:rsid w:val="0082084D"/>
    <w:rsid w:val="00821A1F"/>
    <w:rsid w:val="008220D2"/>
    <w:rsid w:val="0082479A"/>
    <w:rsid w:val="008247F7"/>
    <w:rsid w:val="0082481D"/>
    <w:rsid w:val="00825CDA"/>
    <w:rsid w:val="00825ECF"/>
    <w:rsid w:val="00827CAB"/>
    <w:rsid w:val="008352BA"/>
    <w:rsid w:val="00835BD6"/>
    <w:rsid w:val="0083760E"/>
    <w:rsid w:val="008401B8"/>
    <w:rsid w:val="00840D93"/>
    <w:rsid w:val="00841717"/>
    <w:rsid w:val="00841774"/>
    <w:rsid w:val="008439FC"/>
    <w:rsid w:val="00850B90"/>
    <w:rsid w:val="008550D0"/>
    <w:rsid w:val="00855347"/>
    <w:rsid w:val="008570B4"/>
    <w:rsid w:val="00857BA4"/>
    <w:rsid w:val="00860157"/>
    <w:rsid w:val="00861789"/>
    <w:rsid w:val="00864CEB"/>
    <w:rsid w:val="00865B25"/>
    <w:rsid w:val="008671E9"/>
    <w:rsid w:val="008678A8"/>
    <w:rsid w:val="008706CA"/>
    <w:rsid w:val="00871850"/>
    <w:rsid w:val="00871B9B"/>
    <w:rsid w:val="00872C06"/>
    <w:rsid w:val="00873F8F"/>
    <w:rsid w:val="0087580E"/>
    <w:rsid w:val="0087593F"/>
    <w:rsid w:val="0087734B"/>
    <w:rsid w:val="00877F41"/>
    <w:rsid w:val="00880DB3"/>
    <w:rsid w:val="00883A2C"/>
    <w:rsid w:val="0088495C"/>
    <w:rsid w:val="00890FF3"/>
    <w:rsid w:val="008917D8"/>
    <w:rsid w:val="008926CC"/>
    <w:rsid w:val="00893EBF"/>
    <w:rsid w:val="008957C3"/>
    <w:rsid w:val="00895E30"/>
    <w:rsid w:val="008963DD"/>
    <w:rsid w:val="0089747B"/>
    <w:rsid w:val="008A269B"/>
    <w:rsid w:val="008A30B3"/>
    <w:rsid w:val="008A5774"/>
    <w:rsid w:val="008A5C5D"/>
    <w:rsid w:val="008A65A2"/>
    <w:rsid w:val="008A708F"/>
    <w:rsid w:val="008A7211"/>
    <w:rsid w:val="008B2572"/>
    <w:rsid w:val="008B2C6F"/>
    <w:rsid w:val="008B34CD"/>
    <w:rsid w:val="008B46FE"/>
    <w:rsid w:val="008B5FFB"/>
    <w:rsid w:val="008B7F17"/>
    <w:rsid w:val="008B7FCC"/>
    <w:rsid w:val="008C082F"/>
    <w:rsid w:val="008C44D1"/>
    <w:rsid w:val="008C74E1"/>
    <w:rsid w:val="008D0CC2"/>
    <w:rsid w:val="008D1E6D"/>
    <w:rsid w:val="008D31A2"/>
    <w:rsid w:val="008D355E"/>
    <w:rsid w:val="008D66FF"/>
    <w:rsid w:val="008D7B31"/>
    <w:rsid w:val="008E081C"/>
    <w:rsid w:val="008E2703"/>
    <w:rsid w:val="008E4534"/>
    <w:rsid w:val="008E47C2"/>
    <w:rsid w:val="008E6B8C"/>
    <w:rsid w:val="008E7A9E"/>
    <w:rsid w:val="008E7C69"/>
    <w:rsid w:val="008F32F1"/>
    <w:rsid w:val="008F409B"/>
    <w:rsid w:val="008F46C1"/>
    <w:rsid w:val="008F64F0"/>
    <w:rsid w:val="00901C8F"/>
    <w:rsid w:val="00901CC9"/>
    <w:rsid w:val="00904441"/>
    <w:rsid w:val="00911703"/>
    <w:rsid w:val="00911D0F"/>
    <w:rsid w:val="009126C1"/>
    <w:rsid w:val="0091337F"/>
    <w:rsid w:val="009150D0"/>
    <w:rsid w:val="009155E4"/>
    <w:rsid w:val="00916C85"/>
    <w:rsid w:val="0091738F"/>
    <w:rsid w:val="00920148"/>
    <w:rsid w:val="0092046D"/>
    <w:rsid w:val="00920B6E"/>
    <w:rsid w:val="009234E7"/>
    <w:rsid w:val="00931E5A"/>
    <w:rsid w:val="00934971"/>
    <w:rsid w:val="00934B6F"/>
    <w:rsid w:val="00935B99"/>
    <w:rsid w:val="00937F5B"/>
    <w:rsid w:val="00946A0F"/>
    <w:rsid w:val="009525A8"/>
    <w:rsid w:val="00953944"/>
    <w:rsid w:val="00963241"/>
    <w:rsid w:val="00963860"/>
    <w:rsid w:val="0096745C"/>
    <w:rsid w:val="00972A43"/>
    <w:rsid w:val="009730A5"/>
    <w:rsid w:val="00973BC7"/>
    <w:rsid w:val="00976B26"/>
    <w:rsid w:val="00981C9C"/>
    <w:rsid w:val="0098207D"/>
    <w:rsid w:val="009843E7"/>
    <w:rsid w:val="00985343"/>
    <w:rsid w:val="00986042"/>
    <w:rsid w:val="009862A3"/>
    <w:rsid w:val="00986D2C"/>
    <w:rsid w:val="0098772A"/>
    <w:rsid w:val="00992F4F"/>
    <w:rsid w:val="00993376"/>
    <w:rsid w:val="00995E2E"/>
    <w:rsid w:val="00996131"/>
    <w:rsid w:val="009962BF"/>
    <w:rsid w:val="00997A19"/>
    <w:rsid w:val="00997DC8"/>
    <w:rsid w:val="009A0244"/>
    <w:rsid w:val="009A3170"/>
    <w:rsid w:val="009A4744"/>
    <w:rsid w:val="009A4C9E"/>
    <w:rsid w:val="009A7C2A"/>
    <w:rsid w:val="009B1B25"/>
    <w:rsid w:val="009B1C83"/>
    <w:rsid w:val="009B2B6E"/>
    <w:rsid w:val="009B4E0C"/>
    <w:rsid w:val="009B5BEB"/>
    <w:rsid w:val="009B638E"/>
    <w:rsid w:val="009B6BF7"/>
    <w:rsid w:val="009C1E5B"/>
    <w:rsid w:val="009C2070"/>
    <w:rsid w:val="009C3517"/>
    <w:rsid w:val="009C486E"/>
    <w:rsid w:val="009C5DA2"/>
    <w:rsid w:val="009D04CA"/>
    <w:rsid w:val="009D120C"/>
    <w:rsid w:val="009D258D"/>
    <w:rsid w:val="009D4259"/>
    <w:rsid w:val="009D4433"/>
    <w:rsid w:val="009D72B0"/>
    <w:rsid w:val="009D7E5F"/>
    <w:rsid w:val="009E17B3"/>
    <w:rsid w:val="009E193F"/>
    <w:rsid w:val="009E2F18"/>
    <w:rsid w:val="009E3A2C"/>
    <w:rsid w:val="009E445E"/>
    <w:rsid w:val="009E5F93"/>
    <w:rsid w:val="009E5FF3"/>
    <w:rsid w:val="009E6FE3"/>
    <w:rsid w:val="009E6FFA"/>
    <w:rsid w:val="009E752A"/>
    <w:rsid w:val="009F095B"/>
    <w:rsid w:val="009F2EFA"/>
    <w:rsid w:val="009F2FDC"/>
    <w:rsid w:val="009F3C06"/>
    <w:rsid w:val="009F464D"/>
    <w:rsid w:val="009F5E77"/>
    <w:rsid w:val="009F7C61"/>
    <w:rsid w:val="00A020FB"/>
    <w:rsid w:val="00A023D5"/>
    <w:rsid w:val="00A0270E"/>
    <w:rsid w:val="00A054AF"/>
    <w:rsid w:val="00A06FED"/>
    <w:rsid w:val="00A0720C"/>
    <w:rsid w:val="00A07820"/>
    <w:rsid w:val="00A104D7"/>
    <w:rsid w:val="00A10E24"/>
    <w:rsid w:val="00A124A6"/>
    <w:rsid w:val="00A15ABE"/>
    <w:rsid w:val="00A17349"/>
    <w:rsid w:val="00A20E39"/>
    <w:rsid w:val="00A246F5"/>
    <w:rsid w:val="00A24EEE"/>
    <w:rsid w:val="00A26896"/>
    <w:rsid w:val="00A26CCA"/>
    <w:rsid w:val="00A31F08"/>
    <w:rsid w:val="00A324A9"/>
    <w:rsid w:val="00A408A0"/>
    <w:rsid w:val="00A4270D"/>
    <w:rsid w:val="00A434B8"/>
    <w:rsid w:val="00A45A21"/>
    <w:rsid w:val="00A46E34"/>
    <w:rsid w:val="00A47C75"/>
    <w:rsid w:val="00A5234E"/>
    <w:rsid w:val="00A52F24"/>
    <w:rsid w:val="00A54DFB"/>
    <w:rsid w:val="00A55AF1"/>
    <w:rsid w:val="00A563D9"/>
    <w:rsid w:val="00A60A6E"/>
    <w:rsid w:val="00A61763"/>
    <w:rsid w:val="00A63107"/>
    <w:rsid w:val="00A643C1"/>
    <w:rsid w:val="00A73D1D"/>
    <w:rsid w:val="00A74287"/>
    <w:rsid w:val="00A75E6C"/>
    <w:rsid w:val="00A766F9"/>
    <w:rsid w:val="00A80565"/>
    <w:rsid w:val="00A818D5"/>
    <w:rsid w:val="00A831EB"/>
    <w:rsid w:val="00A84158"/>
    <w:rsid w:val="00A8448D"/>
    <w:rsid w:val="00A855CB"/>
    <w:rsid w:val="00A90F12"/>
    <w:rsid w:val="00A91F22"/>
    <w:rsid w:val="00A9250E"/>
    <w:rsid w:val="00A95258"/>
    <w:rsid w:val="00AA0890"/>
    <w:rsid w:val="00AA0C80"/>
    <w:rsid w:val="00AA3E49"/>
    <w:rsid w:val="00AA57DF"/>
    <w:rsid w:val="00AA722C"/>
    <w:rsid w:val="00AA7541"/>
    <w:rsid w:val="00AB39F1"/>
    <w:rsid w:val="00AB3F70"/>
    <w:rsid w:val="00AC2268"/>
    <w:rsid w:val="00AC26FD"/>
    <w:rsid w:val="00AC2784"/>
    <w:rsid w:val="00AC50E1"/>
    <w:rsid w:val="00AD36ED"/>
    <w:rsid w:val="00AD643C"/>
    <w:rsid w:val="00AE0838"/>
    <w:rsid w:val="00AE19C8"/>
    <w:rsid w:val="00AE1AAA"/>
    <w:rsid w:val="00AE3085"/>
    <w:rsid w:val="00AE5630"/>
    <w:rsid w:val="00AF0A43"/>
    <w:rsid w:val="00AF2CCA"/>
    <w:rsid w:val="00AF3ECF"/>
    <w:rsid w:val="00AF4BDE"/>
    <w:rsid w:val="00AF5C15"/>
    <w:rsid w:val="00AF7550"/>
    <w:rsid w:val="00AF7F5A"/>
    <w:rsid w:val="00B015BA"/>
    <w:rsid w:val="00B01935"/>
    <w:rsid w:val="00B04DC4"/>
    <w:rsid w:val="00B064BB"/>
    <w:rsid w:val="00B06E59"/>
    <w:rsid w:val="00B07CA6"/>
    <w:rsid w:val="00B10AF4"/>
    <w:rsid w:val="00B12133"/>
    <w:rsid w:val="00B21220"/>
    <w:rsid w:val="00B227BF"/>
    <w:rsid w:val="00B235CD"/>
    <w:rsid w:val="00B24CB4"/>
    <w:rsid w:val="00B2552E"/>
    <w:rsid w:val="00B268BC"/>
    <w:rsid w:val="00B27CA5"/>
    <w:rsid w:val="00B32123"/>
    <w:rsid w:val="00B335DE"/>
    <w:rsid w:val="00B346BC"/>
    <w:rsid w:val="00B3668B"/>
    <w:rsid w:val="00B370C8"/>
    <w:rsid w:val="00B42F61"/>
    <w:rsid w:val="00B443B4"/>
    <w:rsid w:val="00B457AE"/>
    <w:rsid w:val="00B501E0"/>
    <w:rsid w:val="00B50202"/>
    <w:rsid w:val="00B50408"/>
    <w:rsid w:val="00B51ADF"/>
    <w:rsid w:val="00B52188"/>
    <w:rsid w:val="00B52253"/>
    <w:rsid w:val="00B52903"/>
    <w:rsid w:val="00B5392C"/>
    <w:rsid w:val="00B5531E"/>
    <w:rsid w:val="00B55C70"/>
    <w:rsid w:val="00B605CE"/>
    <w:rsid w:val="00B60D44"/>
    <w:rsid w:val="00B63606"/>
    <w:rsid w:val="00B678C8"/>
    <w:rsid w:val="00B70A3A"/>
    <w:rsid w:val="00B70B32"/>
    <w:rsid w:val="00B72856"/>
    <w:rsid w:val="00B7401E"/>
    <w:rsid w:val="00B75444"/>
    <w:rsid w:val="00B81446"/>
    <w:rsid w:val="00B82550"/>
    <w:rsid w:val="00B829B2"/>
    <w:rsid w:val="00B87E36"/>
    <w:rsid w:val="00B903E5"/>
    <w:rsid w:val="00B912C1"/>
    <w:rsid w:val="00B9232C"/>
    <w:rsid w:val="00B92C25"/>
    <w:rsid w:val="00B94552"/>
    <w:rsid w:val="00BA155B"/>
    <w:rsid w:val="00BA3330"/>
    <w:rsid w:val="00BA42E0"/>
    <w:rsid w:val="00BA54A8"/>
    <w:rsid w:val="00BB051F"/>
    <w:rsid w:val="00BB16CE"/>
    <w:rsid w:val="00BB5586"/>
    <w:rsid w:val="00BC1737"/>
    <w:rsid w:val="00BC2C39"/>
    <w:rsid w:val="00BC2FB5"/>
    <w:rsid w:val="00BC380F"/>
    <w:rsid w:val="00BC3C90"/>
    <w:rsid w:val="00BC60FF"/>
    <w:rsid w:val="00BC70DB"/>
    <w:rsid w:val="00BC76A0"/>
    <w:rsid w:val="00BD35A6"/>
    <w:rsid w:val="00BD5B6D"/>
    <w:rsid w:val="00BE0D4A"/>
    <w:rsid w:val="00BE1128"/>
    <w:rsid w:val="00BE45DA"/>
    <w:rsid w:val="00BE5F84"/>
    <w:rsid w:val="00BE686A"/>
    <w:rsid w:val="00BE7E50"/>
    <w:rsid w:val="00BE7E94"/>
    <w:rsid w:val="00BF2A19"/>
    <w:rsid w:val="00BF79F2"/>
    <w:rsid w:val="00C00849"/>
    <w:rsid w:val="00C0215F"/>
    <w:rsid w:val="00C02E98"/>
    <w:rsid w:val="00C039E7"/>
    <w:rsid w:val="00C047E2"/>
    <w:rsid w:val="00C0582D"/>
    <w:rsid w:val="00C05D69"/>
    <w:rsid w:val="00C0707E"/>
    <w:rsid w:val="00C07928"/>
    <w:rsid w:val="00C105D2"/>
    <w:rsid w:val="00C1079E"/>
    <w:rsid w:val="00C10ACA"/>
    <w:rsid w:val="00C10BF4"/>
    <w:rsid w:val="00C12015"/>
    <w:rsid w:val="00C127E6"/>
    <w:rsid w:val="00C128D5"/>
    <w:rsid w:val="00C153F1"/>
    <w:rsid w:val="00C15D53"/>
    <w:rsid w:val="00C2073B"/>
    <w:rsid w:val="00C20791"/>
    <w:rsid w:val="00C20A8E"/>
    <w:rsid w:val="00C23BE0"/>
    <w:rsid w:val="00C24D26"/>
    <w:rsid w:val="00C25C98"/>
    <w:rsid w:val="00C27D75"/>
    <w:rsid w:val="00C302EC"/>
    <w:rsid w:val="00C31D99"/>
    <w:rsid w:val="00C32106"/>
    <w:rsid w:val="00C32528"/>
    <w:rsid w:val="00C348FA"/>
    <w:rsid w:val="00C426EE"/>
    <w:rsid w:val="00C438E6"/>
    <w:rsid w:val="00C44C75"/>
    <w:rsid w:val="00C52C03"/>
    <w:rsid w:val="00C54E8B"/>
    <w:rsid w:val="00C556E6"/>
    <w:rsid w:val="00C5597C"/>
    <w:rsid w:val="00C56F3B"/>
    <w:rsid w:val="00C57CB4"/>
    <w:rsid w:val="00C60002"/>
    <w:rsid w:val="00C606F4"/>
    <w:rsid w:val="00C60989"/>
    <w:rsid w:val="00C62B18"/>
    <w:rsid w:val="00C62B42"/>
    <w:rsid w:val="00C633A2"/>
    <w:rsid w:val="00C642B3"/>
    <w:rsid w:val="00C642F8"/>
    <w:rsid w:val="00C653A1"/>
    <w:rsid w:val="00C656CD"/>
    <w:rsid w:val="00C65ED3"/>
    <w:rsid w:val="00C6762B"/>
    <w:rsid w:val="00C70B8B"/>
    <w:rsid w:val="00C72FD1"/>
    <w:rsid w:val="00C73560"/>
    <w:rsid w:val="00C76C3E"/>
    <w:rsid w:val="00C77244"/>
    <w:rsid w:val="00C805B8"/>
    <w:rsid w:val="00C81DE3"/>
    <w:rsid w:val="00C837F2"/>
    <w:rsid w:val="00C856BA"/>
    <w:rsid w:val="00C85CAF"/>
    <w:rsid w:val="00C956BA"/>
    <w:rsid w:val="00C96FFB"/>
    <w:rsid w:val="00C97BEA"/>
    <w:rsid w:val="00CA185C"/>
    <w:rsid w:val="00CA2089"/>
    <w:rsid w:val="00CA4DD3"/>
    <w:rsid w:val="00CA6EC3"/>
    <w:rsid w:val="00CB0688"/>
    <w:rsid w:val="00CB1295"/>
    <w:rsid w:val="00CB154F"/>
    <w:rsid w:val="00CB4973"/>
    <w:rsid w:val="00CB4AF6"/>
    <w:rsid w:val="00CC0446"/>
    <w:rsid w:val="00CC2385"/>
    <w:rsid w:val="00CC2670"/>
    <w:rsid w:val="00CC3C84"/>
    <w:rsid w:val="00CC3DA5"/>
    <w:rsid w:val="00CD18C7"/>
    <w:rsid w:val="00CD4454"/>
    <w:rsid w:val="00CD6B51"/>
    <w:rsid w:val="00CE3B1B"/>
    <w:rsid w:val="00CE655D"/>
    <w:rsid w:val="00CF1913"/>
    <w:rsid w:val="00CF21F6"/>
    <w:rsid w:val="00CF3EDE"/>
    <w:rsid w:val="00D00713"/>
    <w:rsid w:val="00D0156C"/>
    <w:rsid w:val="00D01F91"/>
    <w:rsid w:val="00D045DE"/>
    <w:rsid w:val="00D060C6"/>
    <w:rsid w:val="00D10F46"/>
    <w:rsid w:val="00D113B8"/>
    <w:rsid w:val="00D11789"/>
    <w:rsid w:val="00D1203D"/>
    <w:rsid w:val="00D13404"/>
    <w:rsid w:val="00D1483E"/>
    <w:rsid w:val="00D15186"/>
    <w:rsid w:val="00D15193"/>
    <w:rsid w:val="00D1670D"/>
    <w:rsid w:val="00D20A90"/>
    <w:rsid w:val="00D21650"/>
    <w:rsid w:val="00D22EB6"/>
    <w:rsid w:val="00D236BE"/>
    <w:rsid w:val="00D249FB"/>
    <w:rsid w:val="00D254E7"/>
    <w:rsid w:val="00D26BCB"/>
    <w:rsid w:val="00D27173"/>
    <w:rsid w:val="00D31CD4"/>
    <w:rsid w:val="00D35D2D"/>
    <w:rsid w:val="00D37D03"/>
    <w:rsid w:val="00D43FD3"/>
    <w:rsid w:val="00D441DD"/>
    <w:rsid w:val="00D45170"/>
    <w:rsid w:val="00D475F3"/>
    <w:rsid w:val="00D47815"/>
    <w:rsid w:val="00D47A20"/>
    <w:rsid w:val="00D47B5C"/>
    <w:rsid w:val="00D505E5"/>
    <w:rsid w:val="00D50B4A"/>
    <w:rsid w:val="00D512B5"/>
    <w:rsid w:val="00D517DD"/>
    <w:rsid w:val="00D52289"/>
    <w:rsid w:val="00D61CF7"/>
    <w:rsid w:val="00D63605"/>
    <w:rsid w:val="00D63D3E"/>
    <w:rsid w:val="00D64F07"/>
    <w:rsid w:val="00D672CC"/>
    <w:rsid w:val="00D74B1F"/>
    <w:rsid w:val="00D8275C"/>
    <w:rsid w:val="00D83035"/>
    <w:rsid w:val="00D922DB"/>
    <w:rsid w:val="00D95085"/>
    <w:rsid w:val="00D96F19"/>
    <w:rsid w:val="00D97FF4"/>
    <w:rsid w:val="00DA0564"/>
    <w:rsid w:val="00DA174A"/>
    <w:rsid w:val="00DA63CB"/>
    <w:rsid w:val="00DA6AFE"/>
    <w:rsid w:val="00DA7CC7"/>
    <w:rsid w:val="00DB04F8"/>
    <w:rsid w:val="00DB0F0F"/>
    <w:rsid w:val="00DB13D6"/>
    <w:rsid w:val="00DB32A1"/>
    <w:rsid w:val="00DB40B5"/>
    <w:rsid w:val="00DB7430"/>
    <w:rsid w:val="00DC0017"/>
    <w:rsid w:val="00DC1BD2"/>
    <w:rsid w:val="00DC20D7"/>
    <w:rsid w:val="00DC3F11"/>
    <w:rsid w:val="00DC41AA"/>
    <w:rsid w:val="00DC4543"/>
    <w:rsid w:val="00DC5B00"/>
    <w:rsid w:val="00DC67EA"/>
    <w:rsid w:val="00DD2701"/>
    <w:rsid w:val="00DD4098"/>
    <w:rsid w:val="00DD66BF"/>
    <w:rsid w:val="00DD76FA"/>
    <w:rsid w:val="00DE5646"/>
    <w:rsid w:val="00DE5ED3"/>
    <w:rsid w:val="00DF0B28"/>
    <w:rsid w:val="00DF1FB2"/>
    <w:rsid w:val="00DF29E5"/>
    <w:rsid w:val="00DF2DA9"/>
    <w:rsid w:val="00DF2E86"/>
    <w:rsid w:val="00DF302A"/>
    <w:rsid w:val="00DF6C72"/>
    <w:rsid w:val="00DF7196"/>
    <w:rsid w:val="00E00183"/>
    <w:rsid w:val="00E01AC0"/>
    <w:rsid w:val="00E01B64"/>
    <w:rsid w:val="00E01F69"/>
    <w:rsid w:val="00E044BE"/>
    <w:rsid w:val="00E100CF"/>
    <w:rsid w:val="00E10AA8"/>
    <w:rsid w:val="00E10F92"/>
    <w:rsid w:val="00E155D9"/>
    <w:rsid w:val="00E202E2"/>
    <w:rsid w:val="00E203F7"/>
    <w:rsid w:val="00E226E0"/>
    <w:rsid w:val="00E23F65"/>
    <w:rsid w:val="00E24411"/>
    <w:rsid w:val="00E255E6"/>
    <w:rsid w:val="00E25D30"/>
    <w:rsid w:val="00E2643A"/>
    <w:rsid w:val="00E30066"/>
    <w:rsid w:val="00E32456"/>
    <w:rsid w:val="00E32ED7"/>
    <w:rsid w:val="00E33283"/>
    <w:rsid w:val="00E35911"/>
    <w:rsid w:val="00E36FF4"/>
    <w:rsid w:val="00E40ECC"/>
    <w:rsid w:val="00E42C0C"/>
    <w:rsid w:val="00E4396D"/>
    <w:rsid w:val="00E466B5"/>
    <w:rsid w:val="00E46AC2"/>
    <w:rsid w:val="00E518D6"/>
    <w:rsid w:val="00E52FB2"/>
    <w:rsid w:val="00E55248"/>
    <w:rsid w:val="00E55664"/>
    <w:rsid w:val="00E62988"/>
    <w:rsid w:val="00E647C7"/>
    <w:rsid w:val="00E650C1"/>
    <w:rsid w:val="00E6627B"/>
    <w:rsid w:val="00E67240"/>
    <w:rsid w:val="00E73D63"/>
    <w:rsid w:val="00E745F3"/>
    <w:rsid w:val="00E7501E"/>
    <w:rsid w:val="00E75467"/>
    <w:rsid w:val="00E75CAE"/>
    <w:rsid w:val="00E77C10"/>
    <w:rsid w:val="00E80522"/>
    <w:rsid w:val="00E80AD9"/>
    <w:rsid w:val="00E840C0"/>
    <w:rsid w:val="00E84B30"/>
    <w:rsid w:val="00E85AD1"/>
    <w:rsid w:val="00E86D15"/>
    <w:rsid w:val="00E877B7"/>
    <w:rsid w:val="00E90666"/>
    <w:rsid w:val="00E90DFE"/>
    <w:rsid w:val="00E9593C"/>
    <w:rsid w:val="00E96D45"/>
    <w:rsid w:val="00E9776D"/>
    <w:rsid w:val="00E97B08"/>
    <w:rsid w:val="00EA1A92"/>
    <w:rsid w:val="00EA216F"/>
    <w:rsid w:val="00EA2733"/>
    <w:rsid w:val="00EA4CF9"/>
    <w:rsid w:val="00EB0C5A"/>
    <w:rsid w:val="00EB227A"/>
    <w:rsid w:val="00EB2D95"/>
    <w:rsid w:val="00EB4ED2"/>
    <w:rsid w:val="00EB64A4"/>
    <w:rsid w:val="00EB72F5"/>
    <w:rsid w:val="00EC0D28"/>
    <w:rsid w:val="00EC0F76"/>
    <w:rsid w:val="00EC27C5"/>
    <w:rsid w:val="00EC3A6D"/>
    <w:rsid w:val="00EC599E"/>
    <w:rsid w:val="00EC6DE5"/>
    <w:rsid w:val="00ED0305"/>
    <w:rsid w:val="00ED07E7"/>
    <w:rsid w:val="00ED2984"/>
    <w:rsid w:val="00ED6C5F"/>
    <w:rsid w:val="00ED7D48"/>
    <w:rsid w:val="00EE15BE"/>
    <w:rsid w:val="00EE17C6"/>
    <w:rsid w:val="00EE1B70"/>
    <w:rsid w:val="00EE3C65"/>
    <w:rsid w:val="00EE46CF"/>
    <w:rsid w:val="00EE5B53"/>
    <w:rsid w:val="00EE731F"/>
    <w:rsid w:val="00EF0367"/>
    <w:rsid w:val="00EF1A29"/>
    <w:rsid w:val="00EF2DA2"/>
    <w:rsid w:val="00EF4B55"/>
    <w:rsid w:val="00EF504B"/>
    <w:rsid w:val="00EF5930"/>
    <w:rsid w:val="00EF6460"/>
    <w:rsid w:val="00F0422F"/>
    <w:rsid w:val="00F05929"/>
    <w:rsid w:val="00F06F14"/>
    <w:rsid w:val="00F139AA"/>
    <w:rsid w:val="00F15C76"/>
    <w:rsid w:val="00F1603A"/>
    <w:rsid w:val="00F2245C"/>
    <w:rsid w:val="00F2328F"/>
    <w:rsid w:val="00F2437E"/>
    <w:rsid w:val="00F26E7E"/>
    <w:rsid w:val="00F33A57"/>
    <w:rsid w:val="00F359FF"/>
    <w:rsid w:val="00F36C48"/>
    <w:rsid w:val="00F40762"/>
    <w:rsid w:val="00F417A9"/>
    <w:rsid w:val="00F451E6"/>
    <w:rsid w:val="00F4653A"/>
    <w:rsid w:val="00F47230"/>
    <w:rsid w:val="00F47259"/>
    <w:rsid w:val="00F50995"/>
    <w:rsid w:val="00F50C40"/>
    <w:rsid w:val="00F5279B"/>
    <w:rsid w:val="00F5322F"/>
    <w:rsid w:val="00F546FA"/>
    <w:rsid w:val="00F54B6F"/>
    <w:rsid w:val="00F54F1C"/>
    <w:rsid w:val="00F550E0"/>
    <w:rsid w:val="00F55F03"/>
    <w:rsid w:val="00F56AA3"/>
    <w:rsid w:val="00F56D07"/>
    <w:rsid w:val="00F60AEC"/>
    <w:rsid w:val="00F62D7A"/>
    <w:rsid w:val="00F63C7A"/>
    <w:rsid w:val="00F66E1C"/>
    <w:rsid w:val="00F70B1D"/>
    <w:rsid w:val="00F70C58"/>
    <w:rsid w:val="00F74098"/>
    <w:rsid w:val="00F74538"/>
    <w:rsid w:val="00F75158"/>
    <w:rsid w:val="00F76BEA"/>
    <w:rsid w:val="00F76E83"/>
    <w:rsid w:val="00F81D22"/>
    <w:rsid w:val="00F82A72"/>
    <w:rsid w:val="00F8376C"/>
    <w:rsid w:val="00F8482B"/>
    <w:rsid w:val="00F84EB2"/>
    <w:rsid w:val="00F8715E"/>
    <w:rsid w:val="00F90A4B"/>
    <w:rsid w:val="00F915A9"/>
    <w:rsid w:val="00F93CF4"/>
    <w:rsid w:val="00F95AD3"/>
    <w:rsid w:val="00F9635E"/>
    <w:rsid w:val="00F97CDF"/>
    <w:rsid w:val="00FA0873"/>
    <w:rsid w:val="00FA19ED"/>
    <w:rsid w:val="00FA2649"/>
    <w:rsid w:val="00FA401B"/>
    <w:rsid w:val="00FA4B63"/>
    <w:rsid w:val="00FA5769"/>
    <w:rsid w:val="00FB0257"/>
    <w:rsid w:val="00FB3652"/>
    <w:rsid w:val="00FB3ED8"/>
    <w:rsid w:val="00FB4517"/>
    <w:rsid w:val="00FB4A04"/>
    <w:rsid w:val="00FB6571"/>
    <w:rsid w:val="00FC1608"/>
    <w:rsid w:val="00FC1E10"/>
    <w:rsid w:val="00FC472B"/>
    <w:rsid w:val="00FC6656"/>
    <w:rsid w:val="00FD0A65"/>
    <w:rsid w:val="00FD10B1"/>
    <w:rsid w:val="00FD133F"/>
    <w:rsid w:val="00FD1AB4"/>
    <w:rsid w:val="00FD26E1"/>
    <w:rsid w:val="00FD33B5"/>
    <w:rsid w:val="00FD45F4"/>
    <w:rsid w:val="00FD5096"/>
    <w:rsid w:val="00FD50AE"/>
    <w:rsid w:val="00FD56FB"/>
    <w:rsid w:val="00FD5A5F"/>
    <w:rsid w:val="00FE3299"/>
    <w:rsid w:val="00FE49DB"/>
    <w:rsid w:val="00FE4ABA"/>
    <w:rsid w:val="00FE4C2F"/>
    <w:rsid w:val="00FE51AF"/>
    <w:rsid w:val="00FE5721"/>
    <w:rsid w:val="00FE62BB"/>
    <w:rsid w:val="00FE77AA"/>
    <w:rsid w:val="00FE79AF"/>
    <w:rsid w:val="00FF703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2d2d2,#cdcdcd,#c8c8c8"/>
    </o:shapedefaults>
    <o:shapelayout v:ext="edit">
      <o:idmap v:ext="edit" data="2"/>
    </o:shapelayout>
  </w:shapeDefaults>
  <w:decimalSymbol w:val="."/>
  <w:listSeparator w:val=";"/>
  <w14:docId w14:val="018AB9E6"/>
  <w15:docId w15:val="{DFBBDB80-0FB9-4FB6-8C26-DB1788FF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B3B27"/>
    <w:rPr>
      <w:rFonts w:ascii="Arial" w:hAnsi="Arial"/>
      <w:kern w:val="28"/>
      <w:lang w:eastAsia="de-DE"/>
    </w:rPr>
  </w:style>
  <w:style w:type="paragraph" w:styleId="berschrift1">
    <w:name w:val="heading 1"/>
    <w:basedOn w:val="Textkrper"/>
    <w:next w:val="Textkrper"/>
    <w:link w:val="berschrift1Zchn"/>
    <w:qFormat/>
    <w:rsid w:val="00755181"/>
    <w:pPr>
      <w:keepNext/>
      <w:numPr>
        <w:numId w:val="2"/>
      </w:numPr>
      <w:tabs>
        <w:tab w:val="left" w:pos="578"/>
      </w:tabs>
      <w:spacing w:before="240" w:after="120"/>
      <w:outlineLvl w:val="0"/>
    </w:pPr>
    <w:rPr>
      <w:rFonts w:ascii="Arial Black" w:hAnsi="Arial Black"/>
      <w:b/>
      <w:spacing w:val="10"/>
      <w:sz w:val="28"/>
      <w:szCs w:val="24"/>
    </w:rPr>
  </w:style>
  <w:style w:type="paragraph" w:styleId="berschrift2">
    <w:name w:val="heading 2"/>
    <w:basedOn w:val="berschrift1"/>
    <w:next w:val="Textkrper"/>
    <w:link w:val="berschrift2Zchn"/>
    <w:qFormat/>
    <w:rsid w:val="004B7AA7"/>
    <w:pPr>
      <w:numPr>
        <w:ilvl w:val="1"/>
      </w:numPr>
      <w:tabs>
        <w:tab w:val="clear" w:pos="576"/>
        <w:tab w:val="left" w:pos="578"/>
      </w:tabs>
      <w:spacing w:before="120" w:after="60"/>
      <w:ind w:left="578" w:hanging="578"/>
      <w:outlineLvl w:val="1"/>
    </w:pPr>
    <w:rPr>
      <w:spacing w:val="6"/>
      <w:sz w:val="24"/>
    </w:rPr>
  </w:style>
  <w:style w:type="paragraph" w:styleId="berschrift3">
    <w:name w:val="heading 3"/>
    <w:basedOn w:val="berschrift2"/>
    <w:next w:val="Textkrper"/>
    <w:qFormat/>
    <w:rsid w:val="004B7AA7"/>
    <w:pPr>
      <w:numPr>
        <w:ilvl w:val="2"/>
      </w:numPr>
      <w:tabs>
        <w:tab w:val="clear" w:pos="578"/>
        <w:tab w:val="clear" w:pos="720"/>
        <w:tab w:val="left" w:pos="862"/>
      </w:tabs>
      <w:ind w:left="862" w:hanging="862"/>
      <w:outlineLvl w:val="2"/>
    </w:pPr>
    <w:rPr>
      <w:spacing w:val="4"/>
      <w:sz w:val="22"/>
    </w:rPr>
  </w:style>
  <w:style w:type="paragraph" w:styleId="berschrift4">
    <w:name w:val="heading 4"/>
    <w:basedOn w:val="berschrift3"/>
    <w:next w:val="Textkrper"/>
    <w:rsid w:val="004B7AA7"/>
    <w:pPr>
      <w:keepLines/>
      <w:numPr>
        <w:ilvl w:val="3"/>
      </w:numPr>
      <w:tabs>
        <w:tab w:val="left" w:pos="864"/>
      </w:tabs>
      <w:spacing w:before="60"/>
      <w:ind w:left="862" w:hanging="862"/>
      <w:outlineLvl w:val="3"/>
    </w:pPr>
    <w:rPr>
      <w:spacing w:val="-4"/>
      <w:sz w:val="20"/>
      <w:szCs w:val="18"/>
    </w:rPr>
  </w:style>
  <w:style w:type="paragraph" w:styleId="berschrift5">
    <w:name w:val="heading 5"/>
    <w:basedOn w:val="berschrift4"/>
    <w:next w:val="Textkrper"/>
    <w:link w:val="berschrift5Zchn"/>
    <w:qFormat/>
    <w:rsid w:val="00CA4DD3"/>
    <w:pPr>
      <w:numPr>
        <w:ilvl w:val="4"/>
      </w:numPr>
      <w:tabs>
        <w:tab w:val="clear" w:pos="2852"/>
        <w:tab w:val="num" w:pos="1008"/>
      </w:tabs>
      <w:ind w:left="1008"/>
      <w:outlineLvl w:val="4"/>
    </w:pPr>
  </w:style>
  <w:style w:type="paragraph" w:styleId="berschrift6">
    <w:name w:val="heading 6"/>
    <w:basedOn w:val="berschrift5"/>
    <w:next w:val="Textkrper"/>
    <w:rsid w:val="00E24411"/>
    <w:pPr>
      <w:numPr>
        <w:ilvl w:val="5"/>
      </w:numPr>
      <w:spacing w:before="140" w:line="220" w:lineRule="atLeast"/>
      <w:outlineLvl w:val="5"/>
    </w:pPr>
  </w:style>
  <w:style w:type="paragraph" w:styleId="berschrift7">
    <w:name w:val="heading 7"/>
    <w:basedOn w:val="Standard"/>
    <w:next w:val="Textkrper"/>
    <w:rsid w:val="00E24411"/>
    <w:pPr>
      <w:keepNext/>
      <w:keepLines/>
      <w:numPr>
        <w:ilvl w:val="6"/>
        <w:numId w:val="2"/>
      </w:numPr>
      <w:spacing w:before="140" w:after="100" w:line="220" w:lineRule="atLeast"/>
      <w:outlineLvl w:val="6"/>
    </w:pPr>
    <w:rPr>
      <w:spacing w:val="-4"/>
    </w:rPr>
  </w:style>
  <w:style w:type="paragraph" w:styleId="berschrift8">
    <w:name w:val="heading 8"/>
    <w:basedOn w:val="Standard"/>
    <w:next w:val="Textkrper"/>
    <w:rsid w:val="00E24411"/>
    <w:pPr>
      <w:keepNext/>
      <w:keepLines/>
      <w:numPr>
        <w:ilvl w:val="7"/>
        <w:numId w:val="2"/>
      </w:numPr>
      <w:spacing w:before="140" w:after="100" w:line="220" w:lineRule="atLeast"/>
      <w:outlineLvl w:val="7"/>
    </w:pPr>
    <w:rPr>
      <w:spacing w:val="-4"/>
      <w:sz w:val="18"/>
      <w:szCs w:val="18"/>
    </w:rPr>
  </w:style>
  <w:style w:type="paragraph" w:styleId="berschrift9">
    <w:name w:val="heading 9"/>
    <w:basedOn w:val="Standard"/>
    <w:next w:val="Textkrper"/>
    <w:rsid w:val="00E24411"/>
    <w:pPr>
      <w:keepNext/>
      <w:keepLines/>
      <w:numPr>
        <w:ilvl w:val="8"/>
        <w:numId w:val="2"/>
      </w:numPr>
      <w:spacing w:before="140" w:after="100" w:line="220" w:lineRule="atLeast"/>
      <w:outlineLvl w:val="8"/>
    </w:pPr>
    <w:rPr>
      <w:spacing w:val="-4"/>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A020FB"/>
    <w:pPr>
      <w:spacing w:after="60"/>
      <w:jc w:val="both"/>
    </w:pPr>
    <w:rPr>
      <w:szCs w:val="17"/>
    </w:rPr>
  </w:style>
  <w:style w:type="character" w:customStyle="1" w:styleId="TextkrperZchn">
    <w:name w:val="Textkörper Zchn"/>
    <w:basedOn w:val="Absatz-Standardschriftart"/>
    <w:link w:val="Textkrper"/>
    <w:locked/>
    <w:rsid w:val="00A020FB"/>
    <w:rPr>
      <w:rFonts w:ascii="Arial" w:hAnsi="Arial" w:cs="Tahoma"/>
      <w:szCs w:val="17"/>
      <w:lang w:eastAsia="de-DE"/>
    </w:rPr>
  </w:style>
  <w:style w:type="paragraph" w:styleId="Index1">
    <w:name w:val="index 1"/>
    <w:basedOn w:val="Standard"/>
    <w:semiHidden/>
    <w:rsid w:val="00A4270D"/>
    <w:pPr>
      <w:tabs>
        <w:tab w:val="right" w:pos="4080"/>
      </w:tabs>
      <w:ind w:left="360" w:hanging="360"/>
    </w:pPr>
  </w:style>
  <w:style w:type="paragraph" w:styleId="Index2">
    <w:name w:val="index 2"/>
    <w:basedOn w:val="Standard"/>
    <w:semiHidden/>
    <w:rsid w:val="00A4270D"/>
    <w:pPr>
      <w:tabs>
        <w:tab w:val="right" w:pos="4080"/>
      </w:tabs>
      <w:ind w:left="720" w:hanging="360"/>
    </w:pPr>
  </w:style>
  <w:style w:type="paragraph" w:styleId="Index3">
    <w:name w:val="index 3"/>
    <w:basedOn w:val="Standard"/>
    <w:semiHidden/>
    <w:rsid w:val="00A4270D"/>
    <w:pPr>
      <w:tabs>
        <w:tab w:val="right" w:pos="4080"/>
      </w:tabs>
      <w:ind w:left="720" w:hanging="360"/>
    </w:pPr>
  </w:style>
  <w:style w:type="paragraph" w:styleId="Index4">
    <w:name w:val="index 4"/>
    <w:basedOn w:val="Standard"/>
    <w:semiHidden/>
    <w:rsid w:val="00A4270D"/>
    <w:pPr>
      <w:tabs>
        <w:tab w:val="right" w:pos="4080"/>
      </w:tabs>
      <w:ind w:left="720" w:hanging="360"/>
    </w:pPr>
  </w:style>
  <w:style w:type="paragraph" w:styleId="Index5">
    <w:name w:val="index 5"/>
    <w:basedOn w:val="Standard"/>
    <w:semiHidden/>
    <w:rsid w:val="00A4270D"/>
    <w:pPr>
      <w:tabs>
        <w:tab w:val="right" w:pos="4080"/>
      </w:tabs>
      <w:ind w:left="720" w:hanging="360"/>
    </w:pPr>
  </w:style>
  <w:style w:type="paragraph" w:styleId="Verzeichnis1">
    <w:name w:val="toc 1"/>
    <w:basedOn w:val="Standard"/>
    <w:semiHidden/>
    <w:rsid w:val="00A4270D"/>
    <w:pPr>
      <w:tabs>
        <w:tab w:val="right" w:leader="dot" w:pos="6480"/>
      </w:tabs>
    </w:pPr>
    <w:rPr>
      <w:b/>
      <w:spacing w:val="-4"/>
    </w:rPr>
  </w:style>
  <w:style w:type="paragraph" w:styleId="Verzeichnis2">
    <w:name w:val="toc 2"/>
    <w:basedOn w:val="Standard"/>
    <w:semiHidden/>
    <w:rsid w:val="00A4270D"/>
    <w:pPr>
      <w:tabs>
        <w:tab w:val="right" w:leader="dot" w:pos="6480"/>
      </w:tabs>
    </w:pPr>
  </w:style>
  <w:style w:type="paragraph" w:styleId="Verzeichnis3">
    <w:name w:val="toc 3"/>
    <w:basedOn w:val="Standard"/>
    <w:semiHidden/>
    <w:rsid w:val="00A4270D"/>
    <w:pPr>
      <w:tabs>
        <w:tab w:val="right" w:leader="dot" w:pos="6480"/>
      </w:tabs>
    </w:pPr>
  </w:style>
  <w:style w:type="paragraph" w:styleId="Verzeichnis4">
    <w:name w:val="toc 4"/>
    <w:basedOn w:val="Standard"/>
    <w:semiHidden/>
    <w:rsid w:val="00A4270D"/>
  </w:style>
  <w:style w:type="paragraph" w:styleId="Verzeichnis5">
    <w:name w:val="toc 5"/>
    <w:basedOn w:val="Standard"/>
    <w:semiHidden/>
    <w:rsid w:val="00A4270D"/>
  </w:style>
  <w:style w:type="paragraph" w:styleId="Funotentext">
    <w:name w:val="footnote text"/>
    <w:basedOn w:val="Standard"/>
    <w:semiHidden/>
    <w:rsid w:val="00A4270D"/>
  </w:style>
  <w:style w:type="paragraph" w:styleId="Kommentartext">
    <w:name w:val="annotation text"/>
    <w:basedOn w:val="Standard"/>
    <w:link w:val="KommentartextZchn"/>
    <w:semiHidden/>
    <w:rsid w:val="00A4270D"/>
  </w:style>
  <w:style w:type="paragraph" w:styleId="Kopfzeile">
    <w:name w:val="header"/>
    <w:basedOn w:val="Textkrper"/>
    <w:rsid w:val="00FD1AB4"/>
  </w:style>
  <w:style w:type="paragraph" w:styleId="Fuzeile">
    <w:name w:val="footer"/>
    <w:basedOn w:val="Textkrper"/>
    <w:link w:val="FuzeileZchn"/>
    <w:uiPriority w:val="99"/>
    <w:rsid w:val="00FD1AB4"/>
    <w:rPr>
      <w:sz w:val="16"/>
    </w:rPr>
  </w:style>
  <w:style w:type="paragraph" w:styleId="Indexberschrift">
    <w:name w:val="index heading"/>
    <w:basedOn w:val="Standard"/>
    <w:next w:val="Index1"/>
    <w:semiHidden/>
    <w:rsid w:val="00A4270D"/>
    <w:pPr>
      <w:keepNext/>
      <w:spacing w:before="440" w:line="220" w:lineRule="atLeast"/>
    </w:pPr>
    <w:rPr>
      <w:b/>
      <w:caps/>
      <w:sz w:val="24"/>
      <w:szCs w:val="24"/>
    </w:rPr>
  </w:style>
  <w:style w:type="paragraph" w:styleId="Beschriftung">
    <w:name w:val="caption"/>
    <w:basedOn w:val="Textkrper"/>
    <w:next w:val="Textkrper"/>
    <w:qFormat/>
    <w:rsid w:val="002C258A"/>
    <w:pPr>
      <w:keepNext/>
      <w:spacing w:after="120"/>
      <w:ind w:left="567"/>
    </w:pPr>
    <w:rPr>
      <w:i/>
      <w:sz w:val="16"/>
      <w:szCs w:val="16"/>
    </w:rPr>
  </w:style>
  <w:style w:type="paragraph" w:styleId="Abbildungsverzeichnis">
    <w:name w:val="table of figures"/>
    <w:basedOn w:val="Standard"/>
    <w:semiHidden/>
    <w:rsid w:val="00A4270D"/>
    <w:pPr>
      <w:ind w:left="1440" w:hanging="360"/>
    </w:pPr>
  </w:style>
  <w:style w:type="paragraph" w:styleId="Endnotentext">
    <w:name w:val="endnote text"/>
    <w:basedOn w:val="Standard"/>
    <w:semiHidden/>
    <w:rsid w:val="00A4270D"/>
  </w:style>
  <w:style w:type="paragraph" w:styleId="Rechtsgrundlagenverzeichnis">
    <w:name w:val="table of authorities"/>
    <w:basedOn w:val="Standard"/>
    <w:semiHidden/>
    <w:rsid w:val="00A4270D"/>
    <w:pPr>
      <w:tabs>
        <w:tab w:val="right" w:leader="dot" w:pos="7560"/>
      </w:tabs>
      <w:ind w:left="1440" w:hanging="360"/>
    </w:pPr>
  </w:style>
  <w:style w:type="paragraph" w:styleId="Makrotext">
    <w:name w:val="macro"/>
    <w:basedOn w:val="Standard"/>
    <w:semiHidden/>
    <w:rsid w:val="00A4270D"/>
    <w:rPr>
      <w:rFonts w:ascii="Courier New" w:hAnsi="Courier New" w:cs="Courier New"/>
    </w:rPr>
  </w:style>
  <w:style w:type="paragraph" w:styleId="RGV-berschrift">
    <w:name w:val="toa heading"/>
    <w:basedOn w:val="Standard"/>
    <w:next w:val="Rechtsgrundlagenverzeichnis"/>
    <w:semiHidden/>
    <w:rsid w:val="00A4270D"/>
    <w:pPr>
      <w:keepNext/>
      <w:spacing w:before="240" w:after="120" w:line="360" w:lineRule="exact"/>
    </w:pPr>
    <w:rPr>
      <w:rFonts w:cs="Arial"/>
      <w:b/>
      <w:sz w:val="28"/>
      <w:szCs w:val="28"/>
    </w:rPr>
  </w:style>
  <w:style w:type="paragraph" w:styleId="Aufzhlungszeichen">
    <w:name w:val="List Bullet"/>
    <w:basedOn w:val="Textkrper"/>
    <w:qFormat/>
    <w:rsid w:val="00795A30"/>
    <w:pPr>
      <w:numPr>
        <w:numId w:val="3"/>
      </w:numPr>
      <w:tabs>
        <w:tab w:val="left" w:pos="851"/>
      </w:tabs>
      <w:ind w:left="851" w:hanging="284"/>
    </w:pPr>
  </w:style>
  <w:style w:type="paragraph" w:styleId="Listennummer">
    <w:name w:val="List Number"/>
    <w:basedOn w:val="Textkrper"/>
    <w:qFormat/>
    <w:rsid w:val="002C258A"/>
    <w:pPr>
      <w:numPr>
        <w:numId w:val="1"/>
      </w:numPr>
      <w:tabs>
        <w:tab w:val="left" w:pos="709"/>
      </w:tabs>
      <w:ind w:left="851" w:hanging="284"/>
    </w:pPr>
    <w:rPr>
      <w:lang w:val="de-DE"/>
    </w:rPr>
  </w:style>
  <w:style w:type="paragraph" w:styleId="Titel">
    <w:name w:val="Title"/>
    <w:basedOn w:val="Textkrper"/>
    <w:next w:val="Textkrper"/>
    <w:qFormat/>
    <w:rsid w:val="00DF7196"/>
    <w:pPr>
      <w:keepNext/>
      <w:keepLines/>
      <w:spacing w:before="480" w:after="240"/>
    </w:pPr>
    <w:rPr>
      <w:rFonts w:ascii="Arial Black" w:hAnsi="Arial Black"/>
      <w:b/>
      <w:spacing w:val="-2"/>
      <w:kern w:val="48"/>
      <w:sz w:val="48"/>
      <w:szCs w:val="48"/>
    </w:rPr>
  </w:style>
  <w:style w:type="character" w:customStyle="1" w:styleId="BodyTextChar">
    <w:name w:val="Body Text Char"/>
    <w:basedOn w:val="Absatz-Standardschriftart"/>
    <w:rsid w:val="00A4270D"/>
  </w:style>
  <w:style w:type="paragraph" w:styleId="Sprechblasentext">
    <w:name w:val="Balloon Text"/>
    <w:basedOn w:val="Standard"/>
    <w:semiHidden/>
    <w:rsid w:val="00A4270D"/>
    <w:rPr>
      <w:sz w:val="16"/>
      <w:szCs w:val="16"/>
    </w:rPr>
  </w:style>
  <w:style w:type="character" w:customStyle="1" w:styleId="TitleCoverChar">
    <w:name w:val="Title Cover Char"/>
    <w:basedOn w:val="Absatz-Standardschriftart"/>
    <w:link w:val="berschriftTitelseite"/>
    <w:rsid w:val="00E24411"/>
    <w:rPr>
      <w:rFonts w:ascii="Arial Black" w:hAnsi="Arial Black" w:cs="Tahoma"/>
      <w:b/>
      <w:spacing w:val="-20"/>
      <w:kern w:val="36"/>
      <w:sz w:val="36"/>
      <w:szCs w:val="60"/>
      <w:lang w:eastAsia="de-DE" w:bidi="de-DE"/>
    </w:rPr>
  </w:style>
  <w:style w:type="paragraph" w:customStyle="1" w:styleId="berschriftTitelseite">
    <w:name w:val="Überschrift Titelseite"/>
    <w:basedOn w:val="Textkrper"/>
    <w:next w:val="Textkrper"/>
    <w:link w:val="TitleCoverChar"/>
    <w:qFormat/>
    <w:rsid w:val="00DF7196"/>
    <w:pPr>
      <w:keepNext/>
      <w:keepLines/>
      <w:spacing w:before="360" w:after="240" w:line="240" w:lineRule="atLeast"/>
    </w:pPr>
    <w:rPr>
      <w:rFonts w:ascii="Arial Black" w:hAnsi="Arial Black"/>
      <w:b/>
      <w:spacing w:val="-20"/>
      <w:kern w:val="36"/>
      <w:sz w:val="36"/>
      <w:szCs w:val="60"/>
      <w:lang w:bidi="de-DE"/>
    </w:rPr>
  </w:style>
  <w:style w:type="paragraph" w:customStyle="1" w:styleId="Tabellentext">
    <w:name w:val="Tabellentext"/>
    <w:basedOn w:val="Textkrper"/>
    <w:next w:val="Textkrper"/>
    <w:qFormat/>
    <w:rsid w:val="00DE5ED3"/>
    <w:pPr>
      <w:jc w:val="left"/>
    </w:pPr>
    <w:rPr>
      <w:szCs w:val="15"/>
      <w:lang w:bidi="de-DE"/>
    </w:rPr>
  </w:style>
  <w:style w:type="character" w:customStyle="1" w:styleId="IndentedBodyTextChar">
    <w:name w:val="Indented Body Text Char"/>
    <w:basedOn w:val="Absatz-Standardschriftart"/>
    <w:link w:val="EingerckterTextkrper"/>
    <w:rsid w:val="00F50995"/>
    <w:rPr>
      <w:rFonts w:ascii="Arial" w:hAnsi="Arial" w:cs="Verdana"/>
      <w:szCs w:val="17"/>
      <w:lang w:eastAsia="de-DE" w:bidi="de-DE"/>
    </w:rPr>
  </w:style>
  <w:style w:type="paragraph" w:customStyle="1" w:styleId="EingerckterTextkrper">
    <w:name w:val="Eingerückter Textkörper"/>
    <w:basedOn w:val="Textkrper"/>
    <w:next w:val="Textkrper"/>
    <w:link w:val="IndentedBodyTextChar"/>
    <w:rsid w:val="00F50995"/>
    <w:pPr>
      <w:ind w:left="567"/>
    </w:pPr>
    <w:rPr>
      <w:rFonts w:cs="Verdana"/>
      <w:lang w:bidi="de-DE"/>
    </w:rPr>
  </w:style>
  <w:style w:type="character" w:styleId="Funotenzeichen">
    <w:name w:val="footnote reference"/>
    <w:semiHidden/>
    <w:rsid w:val="00A4270D"/>
    <w:rPr>
      <w:vertAlign w:val="superscript"/>
    </w:rPr>
  </w:style>
  <w:style w:type="character" w:styleId="Kommentarzeichen">
    <w:name w:val="annotation reference"/>
    <w:semiHidden/>
    <w:rsid w:val="00A4270D"/>
    <w:rPr>
      <w:sz w:val="16"/>
    </w:rPr>
  </w:style>
  <w:style w:type="character" w:styleId="Endnotenzeichen">
    <w:name w:val="endnote reference"/>
    <w:semiHidden/>
    <w:rsid w:val="00A4270D"/>
    <w:rPr>
      <w:b/>
      <w:bCs w:val="0"/>
      <w:vertAlign w:val="superscript"/>
    </w:rPr>
  </w:style>
  <w:style w:type="table" w:customStyle="1" w:styleId="NormaleTabelle1">
    <w:name w:val="Normale Tabelle1"/>
    <w:semiHidden/>
    <w:rsid w:val="00A4270D"/>
    <w:tblPr>
      <w:tblCellMar>
        <w:top w:w="0" w:type="dxa"/>
        <w:left w:w="108" w:type="dxa"/>
        <w:bottom w:w="0" w:type="dxa"/>
        <w:right w:w="108" w:type="dxa"/>
      </w:tblCellMar>
    </w:tblPr>
  </w:style>
  <w:style w:type="table" w:styleId="Tabellenraster">
    <w:name w:val="Table Grid"/>
    <w:basedOn w:val="NormaleTabelle"/>
    <w:rsid w:val="005941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Liste1">
    <w:name w:val="Table List 1"/>
    <w:basedOn w:val="NormaleTabelle"/>
    <w:rsid w:val="00694E68"/>
    <w:pPr>
      <w:spacing w:after="60"/>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694E68"/>
    <w:pPr>
      <w:spacing w:after="60"/>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694E68"/>
    <w:pPr>
      <w:spacing w:after="60"/>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694E68"/>
    <w:pPr>
      <w:spacing w:after="60"/>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694E68"/>
    <w:pPr>
      <w:spacing w:after="60"/>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694E68"/>
    <w:pPr>
      <w:spacing w:after="60"/>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694E68"/>
    <w:pPr>
      <w:spacing w:after="60"/>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694E68"/>
    <w:pPr>
      <w:spacing w:after="60"/>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694E68"/>
    <w:pPr>
      <w:spacing w:after="60"/>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irmenfusszeile">
    <w:name w:val="Firmenfusszeile"/>
    <w:basedOn w:val="Textkrper"/>
    <w:qFormat/>
    <w:rsid w:val="006E1C60"/>
    <w:pPr>
      <w:spacing w:after="0"/>
      <w:ind w:left="-71"/>
      <w:jc w:val="left"/>
    </w:pPr>
    <w:rPr>
      <w:sz w:val="16"/>
      <w:szCs w:val="16"/>
    </w:rPr>
  </w:style>
  <w:style w:type="paragraph" w:customStyle="1" w:styleId="Dokulenkung">
    <w:name w:val="Dokulenkung"/>
    <w:qFormat/>
    <w:rsid w:val="004A0B20"/>
    <w:pPr>
      <w:spacing w:line="140" w:lineRule="exact"/>
    </w:pPr>
    <w:rPr>
      <w:rFonts w:ascii="Arial" w:hAnsi="Arial" w:cs="Tahoma"/>
      <w:sz w:val="10"/>
      <w:szCs w:val="17"/>
      <w:lang w:eastAsia="de-DE"/>
    </w:rPr>
  </w:style>
  <w:style w:type="character" w:customStyle="1" w:styleId="KommentartextZchn">
    <w:name w:val="Kommentartext Zchn"/>
    <w:basedOn w:val="Absatz-Standardschriftart"/>
    <w:link w:val="Kommentartext"/>
    <w:semiHidden/>
    <w:rsid w:val="00CA185C"/>
    <w:rPr>
      <w:rFonts w:ascii="Arial" w:hAnsi="Arial" w:cs="Tahoma"/>
      <w:lang w:eastAsia="de-DE"/>
    </w:rPr>
  </w:style>
  <w:style w:type="paragraph" w:customStyle="1" w:styleId="Empfnger">
    <w:name w:val="Empfänger"/>
    <w:basedOn w:val="Textkrper"/>
    <w:rsid w:val="00445AE7"/>
    <w:pPr>
      <w:spacing w:before="20" w:after="0"/>
      <w:ind w:left="1188"/>
      <w:jc w:val="left"/>
    </w:pPr>
    <w:rPr>
      <w:sz w:val="22"/>
      <w:szCs w:val="20"/>
    </w:rPr>
  </w:style>
  <w:style w:type="paragraph" w:customStyle="1" w:styleId="OrtDatum">
    <w:name w:val="Ort_Datum"/>
    <w:basedOn w:val="Standard"/>
    <w:next w:val="Standard"/>
    <w:autoRedefine/>
    <w:rsid w:val="002E4E27"/>
    <w:pPr>
      <w:framePr w:w="3884" w:h="284" w:hSpace="142" w:wrap="around" w:vAnchor="page" w:hAnchor="page" w:x="6783" w:y="5359" w:anchorLock="1"/>
    </w:pPr>
    <w:rPr>
      <w:kern w:val="0"/>
    </w:rPr>
  </w:style>
  <w:style w:type="paragraph" w:customStyle="1" w:styleId="Absender">
    <w:name w:val="Absender"/>
    <w:basedOn w:val="Standard"/>
    <w:rsid w:val="00D8275C"/>
    <w:pPr>
      <w:framePr w:hSpace="142" w:wrap="around" w:vAnchor="text" w:hAnchor="page" w:x="1696" w:y="4565"/>
    </w:pPr>
    <w:rPr>
      <w:kern w:val="0"/>
      <w:sz w:val="16"/>
    </w:rPr>
  </w:style>
  <w:style w:type="paragraph" w:customStyle="1" w:styleId="Leerzeile">
    <w:name w:val="Leerzeile"/>
    <w:basedOn w:val="Textkrper"/>
    <w:rsid w:val="002E4E27"/>
    <w:pPr>
      <w:spacing w:after="0"/>
    </w:pPr>
    <w:rPr>
      <w:szCs w:val="20"/>
    </w:rPr>
  </w:style>
  <w:style w:type="paragraph" w:styleId="Unterschrift">
    <w:name w:val="Signature"/>
    <w:basedOn w:val="Standard"/>
    <w:link w:val="UnterschriftZchn"/>
    <w:rsid w:val="00113434"/>
  </w:style>
  <w:style w:type="character" w:customStyle="1" w:styleId="UnterschriftZchn">
    <w:name w:val="Unterschrift Zchn"/>
    <w:basedOn w:val="Absatz-Standardschriftart"/>
    <w:link w:val="Unterschrift"/>
    <w:rsid w:val="00113434"/>
    <w:rPr>
      <w:rFonts w:ascii="Arial" w:hAnsi="Arial"/>
      <w:kern w:val="28"/>
      <w:lang w:eastAsia="de-DE"/>
    </w:rPr>
  </w:style>
  <w:style w:type="character" w:styleId="Platzhaltertext">
    <w:name w:val="Placeholder Text"/>
    <w:basedOn w:val="Absatz-Standardschriftart"/>
    <w:uiPriority w:val="99"/>
    <w:semiHidden/>
    <w:rsid w:val="002D2709"/>
    <w:rPr>
      <w:color w:val="808080"/>
    </w:rPr>
  </w:style>
  <w:style w:type="paragraph" w:customStyle="1" w:styleId="DokulenkungDateinname">
    <w:name w:val="Dokulenkung Dateinname"/>
    <w:basedOn w:val="Standard"/>
    <w:rsid w:val="00796364"/>
    <w:pPr>
      <w:tabs>
        <w:tab w:val="right" w:pos="9923"/>
      </w:tabs>
      <w:jc w:val="right"/>
    </w:pPr>
    <w:rPr>
      <w:sz w:val="8"/>
    </w:rPr>
  </w:style>
  <w:style w:type="character" w:styleId="Hyperlink">
    <w:name w:val="Hyperlink"/>
    <w:basedOn w:val="Absatz-Standardschriftart"/>
    <w:rsid w:val="00DB7430"/>
    <w:rPr>
      <w:color w:val="auto"/>
      <w:u w:val="none"/>
      <w:bdr w:val="none" w:sz="0" w:space="0" w:color="auto"/>
    </w:rPr>
  </w:style>
  <w:style w:type="paragraph" w:customStyle="1" w:styleId="FormatvorlageAbsenderStandard">
    <w:name w:val="Formatvorlage Absender Standard"/>
    <w:basedOn w:val="Absender"/>
    <w:rsid w:val="008E4534"/>
    <w:pPr>
      <w:framePr w:hSpace="0" w:wrap="auto" w:vAnchor="margin" w:hAnchor="text" w:xAlign="left" w:yAlign="inline"/>
      <w:spacing w:before="220" w:after="220" w:line="220" w:lineRule="exact"/>
    </w:pPr>
    <w:rPr>
      <w:sz w:val="17"/>
    </w:rPr>
  </w:style>
  <w:style w:type="paragraph" w:customStyle="1" w:styleId="FormatvorlageAbsenderTitel">
    <w:name w:val="Formatvorlage Absender Titel"/>
    <w:basedOn w:val="Absender"/>
    <w:rsid w:val="00A26CCA"/>
    <w:pPr>
      <w:framePr w:wrap="around"/>
      <w:spacing w:after="60"/>
      <w:contextualSpacing/>
    </w:pPr>
    <w:rPr>
      <w:b/>
      <w:bCs/>
      <w:sz w:val="17"/>
    </w:rPr>
  </w:style>
  <w:style w:type="paragraph" w:customStyle="1" w:styleId="Betreff">
    <w:name w:val="Betreff"/>
    <w:basedOn w:val="Textkrper"/>
    <w:rsid w:val="00B75444"/>
    <w:pPr>
      <w:spacing w:after="280"/>
      <w:ind w:left="1330"/>
    </w:pPr>
    <w:rPr>
      <w:b/>
      <w:bCs/>
      <w:sz w:val="28"/>
      <w:szCs w:val="20"/>
    </w:rPr>
  </w:style>
  <w:style w:type="paragraph" w:customStyle="1" w:styleId="FormatvorlageTextkrper">
    <w:name w:val="Formatvorlage Textkörper"/>
    <w:basedOn w:val="Textkrper"/>
    <w:rsid w:val="004A5370"/>
    <w:pPr>
      <w:spacing w:after="280" w:line="280" w:lineRule="exact"/>
      <w:ind w:left="1332"/>
      <w:jc w:val="left"/>
    </w:pPr>
    <w:rPr>
      <w:sz w:val="22"/>
      <w:szCs w:val="20"/>
    </w:rPr>
  </w:style>
  <w:style w:type="paragraph" w:customStyle="1" w:styleId="FormatvorlageFormatvorlageAbsenderZusatz">
    <w:name w:val="Formatvorlage Formatvorlage Absender Zusatz"/>
    <w:basedOn w:val="FormatvorlageAbsenderStandard"/>
    <w:rsid w:val="003F323F"/>
    <w:pPr>
      <w:spacing w:before="0"/>
    </w:pPr>
  </w:style>
  <w:style w:type="paragraph" w:customStyle="1" w:styleId="FormatvorlageFormatvorlageBeilage">
    <w:name w:val="Formatvorlage Formatvorlage Beilage"/>
    <w:basedOn w:val="FormatvorlageTextkrper"/>
    <w:rsid w:val="0076575E"/>
    <w:pPr>
      <w:spacing w:after="60" w:line="240" w:lineRule="auto"/>
    </w:pPr>
    <w:rPr>
      <w:sz w:val="16"/>
    </w:rPr>
  </w:style>
  <w:style w:type="paragraph" w:customStyle="1" w:styleId="FormatvorlageTextkrperUnterschriftGDERat">
    <w:name w:val="Formatvorlage Textkörper Unterschrift GDE Rat"/>
    <w:basedOn w:val="Textkrper"/>
    <w:rsid w:val="005C3E10"/>
    <w:pPr>
      <w:spacing w:after="0"/>
      <w:jc w:val="left"/>
    </w:pPr>
    <w:rPr>
      <w:b/>
      <w:bCs/>
      <w:caps/>
      <w:sz w:val="17"/>
      <w:szCs w:val="20"/>
    </w:rPr>
  </w:style>
  <w:style w:type="paragraph" w:customStyle="1" w:styleId="FormatvorlageTextkrperUnterschriftGDEPrsi">
    <w:name w:val="Formatvorlage Textkörper Unterschrift GDE Präsi"/>
    <w:basedOn w:val="Textkrper"/>
    <w:rsid w:val="005C3E10"/>
    <w:pPr>
      <w:spacing w:after="0"/>
      <w:ind w:right="-4394"/>
      <w:jc w:val="left"/>
    </w:pPr>
    <w:rPr>
      <w:b/>
      <w:bCs/>
      <w:sz w:val="17"/>
      <w:szCs w:val="20"/>
    </w:rPr>
  </w:style>
  <w:style w:type="paragraph" w:customStyle="1" w:styleId="FormatvorlageFormatvorlageTextkrperLinks207cm">
    <w:name w:val="Formatvorlage Formatvorlage Textkörper + Links:  2.07 cm"/>
    <w:basedOn w:val="FormatvorlageTextkrper"/>
    <w:rsid w:val="0076575E"/>
    <w:pPr>
      <w:ind w:left="1174"/>
    </w:pPr>
  </w:style>
  <w:style w:type="paragraph" w:customStyle="1" w:styleId="Standard10">
    <w:name w:val="Standard_10"/>
    <w:qFormat/>
    <w:rsid w:val="00A855CB"/>
    <w:rPr>
      <w:rFonts w:ascii="Arial" w:hAnsi="Arial"/>
      <w:sz w:val="22"/>
      <w:lang w:eastAsia="de-DE"/>
    </w:rPr>
  </w:style>
  <w:style w:type="paragraph" w:customStyle="1" w:styleId="Standard0">
    <w:name w:val="Standard_0"/>
    <w:qFormat/>
    <w:rsid w:val="00A855CB"/>
    <w:rPr>
      <w:rFonts w:ascii="Arial" w:hAnsi="Arial"/>
      <w:sz w:val="22"/>
      <w:lang w:eastAsia="de-DE"/>
    </w:rPr>
  </w:style>
  <w:style w:type="paragraph" w:customStyle="1" w:styleId="Standard1">
    <w:name w:val="Standard_1"/>
    <w:qFormat/>
    <w:rsid w:val="00A855CB"/>
    <w:rPr>
      <w:rFonts w:ascii="Arial" w:hAnsi="Arial"/>
      <w:sz w:val="22"/>
      <w:lang w:eastAsia="de-DE"/>
    </w:rPr>
  </w:style>
  <w:style w:type="character" w:customStyle="1" w:styleId="E-MailFormatvorlage861">
    <w:name w:val="E-MailFormatvorlage861"/>
    <w:basedOn w:val="Absatz-Standardschriftart"/>
    <w:rsid w:val="00A855CB"/>
    <w:rPr>
      <w:color w:val="000000"/>
    </w:rPr>
  </w:style>
  <w:style w:type="paragraph" w:customStyle="1" w:styleId="Standard8">
    <w:name w:val="Standard_8"/>
    <w:qFormat/>
    <w:rsid w:val="003821F9"/>
    <w:rPr>
      <w:rFonts w:ascii="Arial" w:hAnsi="Arial"/>
      <w:sz w:val="22"/>
      <w:lang w:eastAsia="de-DE"/>
    </w:rPr>
  </w:style>
  <w:style w:type="paragraph" w:customStyle="1" w:styleId="Default">
    <w:name w:val="Default"/>
    <w:rsid w:val="006E0DF9"/>
    <w:pPr>
      <w:autoSpaceDE w:val="0"/>
      <w:autoSpaceDN w:val="0"/>
      <w:adjustRightInd w:val="0"/>
    </w:pPr>
    <w:rPr>
      <w:rFonts w:ascii="Arial" w:hAnsi="Arial" w:cs="Arial"/>
      <w:color w:val="000000"/>
      <w:sz w:val="24"/>
      <w:szCs w:val="24"/>
    </w:rPr>
  </w:style>
  <w:style w:type="paragraph" w:customStyle="1" w:styleId="Standard3">
    <w:name w:val="Standard_3"/>
    <w:qFormat/>
    <w:rsid w:val="005F1E53"/>
    <w:rPr>
      <w:rFonts w:ascii="Arial" w:hAnsi="Arial"/>
      <w:sz w:val="22"/>
      <w:lang w:eastAsia="de-DE"/>
    </w:rPr>
  </w:style>
  <w:style w:type="paragraph" w:customStyle="1" w:styleId="Standard11">
    <w:name w:val="Standard_11"/>
    <w:qFormat/>
    <w:rsid w:val="00EE731F"/>
    <w:rPr>
      <w:rFonts w:ascii="Arial" w:hAnsi="Arial"/>
      <w:sz w:val="22"/>
      <w:lang w:eastAsia="de-DE"/>
    </w:rPr>
  </w:style>
  <w:style w:type="paragraph" w:customStyle="1" w:styleId="Standard4">
    <w:name w:val="Standard_4"/>
    <w:qFormat/>
    <w:rsid w:val="00D517DD"/>
    <w:rPr>
      <w:rFonts w:ascii="Arial" w:hAnsi="Arial"/>
      <w:sz w:val="22"/>
      <w:lang w:eastAsia="de-DE"/>
    </w:rPr>
  </w:style>
  <w:style w:type="paragraph" w:customStyle="1" w:styleId="Standard9">
    <w:name w:val="Standard_9"/>
    <w:qFormat/>
    <w:rsid w:val="00D517DD"/>
    <w:rPr>
      <w:rFonts w:ascii="Arial" w:hAnsi="Arial"/>
      <w:sz w:val="22"/>
      <w:lang w:eastAsia="de-DE"/>
    </w:rPr>
  </w:style>
  <w:style w:type="character" w:customStyle="1" w:styleId="berschrift1Zchn">
    <w:name w:val="Überschrift 1 Zchn"/>
    <w:basedOn w:val="Absatz-Standardschriftart"/>
    <w:link w:val="berschrift1"/>
    <w:rsid w:val="00B52903"/>
    <w:rPr>
      <w:rFonts w:ascii="Arial Black" w:hAnsi="Arial Black"/>
      <w:b/>
      <w:spacing w:val="10"/>
      <w:kern w:val="28"/>
      <w:sz w:val="28"/>
      <w:szCs w:val="24"/>
      <w:lang w:eastAsia="de-DE"/>
    </w:rPr>
  </w:style>
  <w:style w:type="paragraph" w:customStyle="1" w:styleId="Standard5">
    <w:name w:val="Standard_5"/>
    <w:qFormat/>
    <w:rsid w:val="002F633F"/>
    <w:rPr>
      <w:rFonts w:ascii="Arial" w:hAnsi="Arial"/>
      <w:sz w:val="22"/>
      <w:lang w:eastAsia="de-DE"/>
    </w:rPr>
  </w:style>
  <w:style w:type="paragraph" w:customStyle="1" w:styleId="Beilagen">
    <w:name w:val="Beilagen"/>
    <w:basedOn w:val="Standard5"/>
    <w:rsid w:val="002F633F"/>
  </w:style>
  <w:style w:type="paragraph" w:customStyle="1" w:styleId="KopfBereich0">
    <w:name w:val="KopfBereich_0"/>
    <w:basedOn w:val="Standard5"/>
    <w:rsid w:val="002F633F"/>
  </w:style>
  <w:style w:type="paragraph" w:customStyle="1" w:styleId="Standard6">
    <w:name w:val="Standard_6"/>
    <w:qFormat/>
    <w:rsid w:val="00BE5F84"/>
    <w:rPr>
      <w:rFonts w:ascii="Arial" w:hAnsi="Arial"/>
      <w:sz w:val="22"/>
      <w:lang w:eastAsia="de-DE"/>
    </w:rPr>
  </w:style>
  <w:style w:type="paragraph" w:customStyle="1" w:styleId="Standard7">
    <w:name w:val="Standard_7"/>
    <w:qFormat/>
    <w:rsid w:val="00BE5F84"/>
    <w:rPr>
      <w:rFonts w:ascii="Arial" w:hAnsi="Arial"/>
      <w:sz w:val="22"/>
      <w:lang w:eastAsia="de-DE"/>
    </w:rPr>
  </w:style>
  <w:style w:type="paragraph" w:customStyle="1" w:styleId="Standard15">
    <w:name w:val="Standard_15"/>
    <w:qFormat/>
    <w:rsid w:val="00BE5F84"/>
    <w:rPr>
      <w:rFonts w:ascii="Arial" w:hAnsi="Arial"/>
      <w:sz w:val="22"/>
      <w:lang w:eastAsia="de-DE"/>
    </w:rPr>
  </w:style>
  <w:style w:type="paragraph" w:styleId="Textkrper3">
    <w:name w:val="Body Text 3"/>
    <w:basedOn w:val="Standard"/>
    <w:link w:val="Textkrper3Zchn"/>
    <w:rsid w:val="00520166"/>
    <w:pPr>
      <w:spacing w:after="120"/>
    </w:pPr>
    <w:rPr>
      <w:sz w:val="16"/>
      <w:szCs w:val="16"/>
    </w:rPr>
  </w:style>
  <w:style w:type="character" w:customStyle="1" w:styleId="Textkrper3Zchn">
    <w:name w:val="Textkörper 3 Zchn"/>
    <w:basedOn w:val="Absatz-Standardschriftart"/>
    <w:link w:val="Textkrper3"/>
    <w:rsid w:val="00520166"/>
    <w:rPr>
      <w:rFonts w:ascii="Arial" w:hAnsi="Arial"/>
      <w:kern w:val="28"/>
      <w:sz w:val="16"/>
      <w:szCs w:val="16"/>
      <w:lang w:eastAsia="de-DE"/>
    </w:rPr>
  </w:style>
  <w:style w:type="paragraph" w:styleId="Blocktext">
    <w:name w:val="Block Text"/>
    <w:basedOn w:val="Standard"/>
    <w:uiPriority w:val="99"/>
    <w:rsid w:val="00520166"/>
    <w:pPr>
      <w:tabs>
        <w:tab w:val="left" w:pos="4678"/>
        <w:tab w:val="right" w:pos="7088"/>
        <w:tab w:val="left" w:pos="7372"/>
        <w:tab w:val="right" w:pos="8505"/>
        <w:tab w:val="right" w:pos="9781"/>
      </w:tabs>
      <w:ind w:left="567" w:right="-1" w:hanging="567"/>
    </w:pPr>
    <w:rPr>
      <w:kern w:val="0"/>
      <w:sz w:val="22"/>
    </w:rPr>
  </w:style>
  <w:style w:type="character" w:customStyle="1" w:styleId="berschrift2Zchn">
    <w:name w:val="Überschrift 2 Zchn"/>
    <w:basedOn w:val="Absatz-Standardschriftart"/>
    <w:link w:val="berschrift2"/>
    <w:rsid w:val="009155E4"/>
    <w:rPr>
      <w:rFonts w:ascii="Arial Black" w:hAnsi="Arial Black"/>
      <w:b/>
      <w:spacing w:val="6"/>
      <w:kern w:val="28"/>
      <w:sz w:val="24"/>
      <w:szCs w:val="24"/>
      <w:lang w:eastAsia="de-DE"/>
    </w:rPr>
  </w:style>
  <w:style w:type="paragraph" w:customStyle="1" w:styleId="Textkrper-Zeileneinzug2">
    <w:name w:val="Textkörper-Zeileneinzug_2"/>
    <w:basedOn w:val="Standard11"/>
    <w:link w:val="Textkrper-ZeileneinzugZchn1"/>
    <w:uiPriority w:val="99"/>
    <w:semiHidden/>
    <w:unhideWhenUsed/>
    <w:rsid w:val="00301EE2"/>
    <w:pPr>
      <w:tabs>
        <w:tab w:val="left" w:pos="426"/>
        <w:tab w:val="left" w:pos="1701"/>
        <w:tab w:val="left" w:pos="5103"/>
      </w:tabs>
      <w:ind w:left="426" w:hanging="426"/>
      <w:jc w:val="both"/>
    </w:pPr>
    <w:rPr>
      <w:lang w:eastAsia="de-CH"/>
    </w:rPr>
  </w:style>
  <w:style w:type="character" w:customStyle="1" w:styleId="Textkrper-ZeileneinzugZchn1">
    <w:name w:val="Textkörper-Zeileneinzug Zchn_1"/>
    <w:basedOn w:val="Absatz-Standardschriftart"/>
    <w:link w:val="Textkrper-Zeileneinzug2"/>
    <w:uiPriority w:val="99"/>
    <w:semiHidden/>
    <w:rsid w:val="00301EE2"/>
    <w:rPr>
      <w:rFonts w:ascii="Arial" w:hAnsi="Arial"/>
      <w:sz w:val="22"/>
    </w:rPr>
  </w:style>
  <w:style w:type="paragraph" w:customStyle="1" w:styleId="Standard17">
    <w:name w:val="Standard_17"/>
    <w:qFormat/>
    <w:rsid w:val="00070A02"/>
    <w:rPr>
      <w:rFonts w:ascii="Arial" w:hAnsi="Arial"/>
      <w:sz w:val="22"/>
      <w:lang w:eastAsia="de-DE"/>
    </w:rPr>
  </w:style>
  <w:style w:type="paragraph" w:customStyle="1" w:styleId="Textkrper2">
    <w:name w:val="Textkörper_2"/>
    <w:basedOn w:val="Standard17"/>
    <w:link w:val="TextkrperZchn2"/>
    <w:semiHidden/>
    <w:rsid w:val="00070A02"/>
    <w:rPr>
      <w:rFonts w:ascii="AntiqueOliveBlack" w:hAnsi="AntiqueOliveBlack"/>
      <w:sz w:val="28"/>
    </w:rPr>
  </w:style>
  <w:style w:type="character" w:customStyle="1" w:styleId="TextkrperZchn2">
    <w:name w:val="Textkörper Zchn_2"/>
    <w:basedOn w:val="Absatz-Standardschriftart"/>
    <w:link w:val="Textkrper2"/>
    <w:semiHidden/>
    <w:rsid w:val="00070A02"/>
    <w:rPr>
      <w:rFonts w:ascii="AntiqueOliveBlack" w:hAnsi="AntiqueOliveBlack"/>
      <w:sz w:val="28"/>
      <w:lang w:eastAsia="de-DE"/>
    </w:rPr>
  </w:style>
  <w:style w:type="paragraph" w:customStyle="1" w:styleId="Standard19">
    <w:name w:val="Standard_19"/>
    <w:qFormat/>
    <w:rsid w:val="00D83035"/>
    <w:rPr>
      <w:rFonts w:ascii="Arial" w:hAnsi="Arial"/>
      <w:sz w:val="22"/>
      <w:lang w:eastAsia="de-DE"/>
    </w:rPr>
  </w:style>
  <w:style w:type="paragraph" w:customStyle="1" w:styleId="Standard18">
    <w:name w:val="Standard_18"/>
    <w:qFormat/>
    <w:rsid w:val="00377389"/>
    <w:rPr>
      <w:rFonts w:ascii="Arial" w:hAnsi="Arial"/>
      <w:sz w:val="22"/>
      <w:lang w:eastAsia="de-DE"/>
    </w:rPr>
  </w:style>
  <w:style w:type="paragraph" w:customStyle="1" w:styleId="Standard16">
    <w:name w:val="Standard_16"/>
    <w:qFormat/>
    <w:rsid w:val="00E35911"/>
    <w:rPr>
      <w:rFonts w:ascii="Arial" w:hAnsi="Arial"/>
      <w:sz w:val="22"/>
      <w:lang w:eastAsia="de-DE"/>
    </w:rPr>
  </w:style>
  <w:style w:type="paragraph" w:customStyle="1" w:styleId="Standard21">
    <w:name w:val="Standard_21"/>
    <w:qFormat/>
    <w:rsid w:val="004351C2"/>
    <w:rPr>
      <w:rFonts w:ascii="Arial" w:hAnsi="Arial"/>
      <w:sz w:val="22"/>
      <w:lang w:eastAsia="de-DE"/>
    </w:rPr>
  </w:style>
  <w:style w:type="character" w:styleId="Fett">
    <w:name w:val="Strong"/>
    <w:basedOn w:val="Absatz-Standardschriftart"/>
    <w:uiPriority w:val="22"/>
    <w:qFormat/>
    <w:rsid w:val="00EA1A92"/>
    <w:rPr>
      <w:b/>
      <w:bCs/>
    </w:rPr>
  </w:style>
  <w:style w:type="paragraph" w:customStyle="1" w:styleId="Standard22">
    <w:name w:val="Standard_22"/>
    <w:qFormat/>
    <w:rsid w:val="007659AF"/>
    <w:rPr>
      <w:rFonts w:ascii="Arial" w:hAnsi="Arial"/>
      <w:sz w:val="22"/>
      <w:lang w:eastAsia="de-DE"/>
    </w:rPr>
  </w:style>
  <w:style w:type="paragraph" w:customStyle="1" w:styleId="Textkrper4">
    <w:name w:val="Textkörper_4"/>
    <w:basedOn w:val="Standard21"/>
    <w:link w:val="TextkrperZchn4"/>
    <w:qFormat/>
    <w:rsid w:val="002F050E"/>
    <w:pPr>
      <w:spacing w:after="60"/>
      <w:jc w:val="both"/>
    </w:pPr>
    <w:rPr>
      <w:kern w:val="28"/>
      <w:sz w:val="20"/>
      <w:szCs w:val="17"/>
    </w:rPr>
  </w:style>
  <w:style w:type="character" w:customStyle="1" w:styleId="TextkrperZchn4">
    <w:name w:val="Textkörper Zchn_4"/>
    <w:basedOn w:val="Absatz-Standardschriftart"/>
    <w:link w:val="Textkrper4"/>
    <w:rsid w:val="002F050E"/>
    <w:rPr>
      <w:rFonts w:ascii="Arial" w:hAnsi="Arial"/>
      <w:kern w:val="28"/>
      <w:szCs w:val="17"/>
      <w:lang w:eastAsia="de-DE"/>
    </w:rPr>
  </w:style>
  <w:style w:type="paragraph" w:customStyle="1" w:styleId="berschrift20">
    <w:name w:val="Überschrift 2_0"/>
    <w:basedOn w:val="Standard21"/>
    <w:next w:val="Standard21"/>
    <w:qFormat/>
    <w:rsid w:val="002F050E"/>
    <w:pPr>
      <w:spacing w:after="120"/>
      <w:ind w:left="1843"/>
      <w:outlineLvl w:val="1"/>
    </w:pPr>
    <w:rPr>
      <w:b/>
    </w:rPr>
  </w:style>
  <w:style w:type="paragraph" w:customStyle="1" w:styleId="berschrift30">
    <w:name w:val="Überschrift 3_0"/>
    <w:basedOn w:val="Standard21"/>
    <w:next w:val="Standard21"/>
    <w:qFormat/>
    <w:rsid w:val="002F050E"/>
    <w:pPr>
      <w:keepNext/>
      <w:outlineLvl w:val="2"/>
    </w:pPr>
    <w:rPr>
      <w:b/>
      <w:sz w:val="32"/>
    </w:rPr>
  </w:style>
  <w:style w:type="paragraph" w:customStyle="1" w:styleId="Nummeriert">
    <w:name w:val="Nummeriert"/>
    <w:basedOn w:val="Textkrper4"/>
    <w:rsid w:val="002F050E"/>
    <w:pPr>
      <w:spacing w:after="240"/>
      <w:ind w:left="283" w:hanging="283"/>
    </w:pPr>
    <w:rPr>
      <w:kern w:val="0"/>
      <w:sz w:val="22"/>
      <w:szCs w:val="20"/>
    </w:rPr>
  </w:style>
  <w:style w:type="character" w:customStyle="1" w:styleId="berschrift5Zchn">
    <w:name w:val="Überschrift 5 Zchn"/>
    <w:basedOn w:val="Absatz-Standardschriftart"/>
    <w:link w:val="berschrift5"/>
    <w:rsid w:val="00783F8D"/>
    <w:rPr>
      <w:rFonts w:ascii="Arial Black" w:hAnsi="Arial Black"/>
      <w:b/>
      <w:spacing w:val="-4"/>
      <w:kern w:val="28"/>
      <w:szCs w:val="18"/>
      <w:lang w:eastAsia="de-DE"/>
    </w:rPr>
  </w:style>
  <w:style w:type="paragraph" w:customStyle="1" w:styleId="Standard14">
    <w:name w:val="Standard_14"/>
    <w:qFormat/>
    <w:rsid w:val="00841774"/>
    <w:rPr>
      <w:rFonts w:ascii="Arial" w:hAnsi="Arial"/>
      <w:sz w:val="22"/>
      <w:lang w:eastAsia="de-DE"/>
    </w:rPr>
  </w:style>
  <w:style w:type="paragraph" w:customStyle="1" w:styleId="Standard13">
    <w:name w:val="Standard_13"/>
    <w:qFormat/>
    <w:rsid w:val="0039632A"/>
    <w:rPr>
      <w:rFonts w:ascii="Arial" w:hAnsi="Arial"/>
      <w:sz w:val="22"/>
      <w:lang w:eastAsia="de-DE"/>
    </w:rPr>
  </w:style>
  <w:style w:type="paragraph" w:customStyle="1" w:styleId="eigentum">
    <w:name w:val="eigentum"/>
    <w:basedOn w:val="Standard"/>
    <w:rsid w:val="00E9593C"/>
    <w:pPr>
      <w:spacing w:before="100" w:beforeAutospacing="1" w:after="100" w:afterAutospacing="1"/>
    </w:pPr>
    <w:rPr>
      <w:rFonts w:ascii="Times New Roman" w:hAnsi="Times New Roman"/>
      <w:kern w:val="0"/>
      <w:sz w:val="24"/>
      <w:szCs w:val="24"/>
      <w:lang w:eastAsia="de-CH"/>
    </w:rPr>
  </w:style>
  <w:style w:type="paragraph" w:styleId="Listenabsatz">
    <w:name w:val="List Paragraph"/>
    <w:basedOn w:val="Standard3"/>
    <w:uiPriority w:val="34"/>
    <w:qFormat/>
    <w:rsid w:val="00D672CC"/>
    <w:pPr>
      <w:ind w:left="720"/>
      <w:contextualSpacing/>
    </w:pPr>
  </w:style>
  <w:style w:type="paragraph" w:customStyle="1" w:styleId="Standard12">
    <w:name w:val="Standard_12"/>
    <w:qFormat/>
    <w:rsid w:val="003D26D5"/>
    <w:rPr>
      <w:rFonts w:ascii="Arial" w:hAnsi="Arial"/>
      <w:sz w:val="22"/>
      <w:lang w:eastAsia="de-DE"/>
    </w:rPr>
  </w:style>
  <w:style w:type="paragraph" w:customStyle="1" w:styleId="Standard2">
    <w:name w:val="Standard_2"/>
    <w:qFormat/>
    <w:rsid w:val="00E100CF"/>
    <w:rPr>
      <w:rFonts w:ascii="Arial" w:hAnsi="Arial"/>
      <w:sz w:val="22"/>
      <w:lang w:eastAsia="de-DE"/>
    </w:rPr>
  </w:style>
  <w:style w:type="paragraph" w:customStyle="1" w:styleId="bodytext">
    <w:name w:val="bodytext"/>
    <w:basedOn w:val="Standard"/>
    <w:rsid w:val="00E67240"/>
    <w:pPr>
      <w:spacing w:before="100" w:beforeAutospacing="1" w:after="100" w:afterAutospacing="1"/>
    </w:pPr>
    <w:rPr>
      <w:rFonts w:ascii="Times New Roman" w:hAnsi="Times New Roman"/>
      <w:kern w:val="0"/>
      <w:sz w:val="24"/>
      <w:szCs w:val="24"/>
      <w:lang w:eastAsia="de-CH"/>
    </w:rPr>
  </w:style>
  <w:style w:type="paragraph" w:customStyle="1" w:styleId="PV-Titel20">
    <w:name w:val="PV-Titel2_0"/>
    <w:basedOn w:val="Standard12"/>
    <w:next w:val="Standard12"/>
    <w:rsid w:val="00513AA8"/>
    <w:pPr>
      <w:spacing w:after="120"/>
      <w:ind w:left="1701"/>
      <w:jc w:val="both"/>
    </w:pPr>
    <w:rPr>
      <w:b/>
    </w:rPr>
  </w:style>
  <w:style w:type="paragraph" w:customStyle="1" w:styleId="Textkrper-Zeileneinzug3">
    <w:name w:val="Textkörper-Zeileneinzug_3"/>
    <w:basedOn w:val="Standard7"/>
    <w:link w:val="Textkrper-ZeileneinzugZchn2"/>
    <w:uiPriority w:val="99"/>
    <w:unhideWhenUsed/>
    <w:rsid w:val="00806188"/>
    <w:pPr>
      <w:spacing w:after="120"/>
      <w:ind w:left="283"/>
    </w:pPr>
  </w:style>
  <w:style w:type="character" w:customStyle="1" w:styleId="Textkrper-ZeileneinzugZchn2">
    <w:name w:val="Textkörper-Zeileneinzug Zchn_2"/>
    <w:basedOn w:val="Absatz-Standardschriftart"/>
    <w:link w:val="Textkrper-Zeileneinzug3"/>
    <w:uiPriority w:val="99"/>
    <w:rsid w:val="00806188"/>
    <w:rPr>
      <w:rFonts w:ascii="Arial" w:hAnsi="Arial"/>
      <w:sz w:val="22"/>
      <w:lang w:eastAsia="de-DE"/>
    </w:rPr>
  </w:style>
  <w:style w:type="paragraph" w:styleId="StandardWeb">
    <w:name w:val="Normal (Web)"/>
    <w:basedOn w:val="Standard"/>
    <w:uiPriority w:val="99"/>
    <w:semiHidden/>
    <w:unhideWhenUsed/>
    <w:rsid w:val="00460247"/>
    <w:pPr>
      <w:spacing w:before="100" w:beforeAutospacing="1" w:after="100" w:afterAutospacing="1"/>
    </w:pPr>
    <w:rPr>
      <w:rFonts w:ascii="Times New Roman" w:hAnsi="Times New Roman"/>
      <w:kern w:val="0"/>
      <w:sz w:val="24"/>
      <w:szCs w:val="24"/>
      <w:lang w:eastAsia="de-CH"/>
    </w:rPr>
  </w:style>
  <w:style w:type="character" w:styleId="BesuchterLink">
    <w:name w:val="FollowedHyperlink"/>
    <w:basedOn w:val="Absatz-Standardschriftart"/>
    <w:semiHidden/>
    <w:unhideWhenUsed/>
    <w:rsid w:val="0055121A"/>
    <w:rPr>
      <w:color w:val="800080" w:themeColor="followedHyperlink"/>
      <w:u w:val="single"/>
    </w:rPr>
  </w:style>
  <w:style w:type="character" w:customStyle="1" w:styleId="FuzeileZchn">
    <w:name w:val="Fußzeile Zchn"/>
    <w:basedOn w:val="Absatz-Standardschriftart"/>
    <w:link w:val="Fuzeile"/>
    <w:uiPriority w:val="99"/>
    <w:rsid w:val="000E4FD6"/>
    <w:rPr>
      <w:rFonts w:ascii="Arial" w:hAnsi="Arial"/>
      <w:kern w:val="28"/>
      <w:sz w:val="16"/>
      <w:szCs w:val="17"/>
      <w:lang w:eastAsia="de-DE"/>
    </w:rPr>
  </w:style>
  <w:style w:type="paragraph" w:styleId="Textkrper20">
    <w:name w:val="Body Text 2"/>
    <w:basedOn w:val="Standard"/>
    <w:link w:val="Textkrper2Zchn"/>
    <w:semiHidden/>
    <w:unhideWhenUsed/>
    <w:rsid w:val="009F5E77"/>
    <w:pPr>
      <w:spacing w:after="120" w:line="480" w:lineRule="auto"/>
    </w:pPr>
  </w:style>
  <w:style w:type="character" w:customStyle="1" w:styleId="Textkrper2Zchn">
    <w:name w:val="Textkörper 2 Zchn"/>
    <w:basedOn w:val="Absatz-Standardschriftart"/>
    <w:link w:val="Textkrper20"/>
    <w:semiHidden/>
    <w:rsid w:val="009F5E77"/>
    <w:rPr>
      <w:rFonts w:ascii="Arial" w:hAnsi="Arial"/>
      <w:kern w:val="28"/>
      <w:lang w:eastAsia="de-DE"/>
    </w:rPr>
  </w:style>
  <w:style w:type="character" w:styleId="NichtaufgelsteErwhnung">
    <w:name w:val="Unresolved Mention"/>
    <w:basedOn w:val="Absatz-Standardschriftart"/>
    <w:uiPriority w:val="99"/>
    <w:semiHidden/>
    <w:unhideWhenUsed/>
    <w:rsid w:val="00F54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8215">
      <w:bodyDiv w:val="1"/>
      <w:marLeft w:val="0"/>
      <w:marRight w:val="0"/>
      <w:marTop w:val="0"/>
      <w:marBottom w:val="0"/>
      <w:divBdr>
        <w:top w:val="none" w:sz="0" w:space="0" w:color="auto"/>
        <w:left w:val="none" w:sz="0" w:space="0" w:color="auto"/>
        <w:bottom w:val="none" w:sz="0" w:space="0" w:color="auto"/>
        <w:right w:val="none" w:sz="0" w:space="0" w:color="auto"/>
      </w:divBdr>
      <w:divsChild>
        <w:div w:id="876544736">
          <w:marLeft w:val="0"/>
          <w:marRight w:val="0"/>
          <w:marTop w:val="0"/>
          <w:marBottom w:val="0"/>
          <w:divBdr>
            <w:top w:val="none" w:sz="0" w:space="0" w:color="auto"/>
            <w:left w:val="none" w:sz="0" w:space="0" w:color="auto"/>
            <w:bottom w:val="none" w:sz="0" w:space="0" w:color="auto"/>
            <w:right w:val="none" w:sz="0" w:space="0" w:color="auto"/>
          </w:divBdr>
          <w:divsChild>
            <w:div w:id="118761553">
              <w:marLeft w:val="0"/>
              <w:marRight w:val="0"/>
              <w:marTop w:val="0"/>
              <w:marBottom w:val="0"/>
              <w:divBdr>
                <w:top w:val="none" w:sz="0" w:space="0" w:color="auto"/>
                <w:left w:val="none" w:sz="0" w:space="0" w:color="auto"/>
                <w:bottom w:val="none" w:sz="0" w:space="0" w:color="auto"/>
                <w:right w:val="none" w:sz="0" w:space="0" w:color="auto"/>
              </w:divBdr>
            </w:div>
          </w:divsChild>
        </w:div>
        <w:div w:id="1775320605">
          <w:marLeft w:val="0"/>
          <w:marRight w:val="0"/>
          <w:marTop w:val="0"/>
          <w:marBottom w:val="0"/>
          <w:divBdr>
            <w:top w:val="none" w:sz="0" w:space="0" w:color="auto"/>
            <w:left w:val="none" w:sz="0" w:space="0" w:color="auto"/>
            <w:bottom w:val="none" w:sz="0" w:space="0" w:color="auto"/>
            <w:right w:val="none" w:sz="0" w:space="0" w:color="auto"/>
          </w:divBdr>
          <w:divsChild>
            <w:div w:id="15452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311">
      <w:bodyDiv w:val="1"/>
      <w:marLeft w:val="0"/>
      <w:marRight w:val="0"/>
      <w:marTop w:val="0"/>
      <w:marBottom w:val="0"/>
      <w:divBdr>
        <w:top w:val="none" w:sz="0" w:space="0" w:color="auto"/>
        <w:left w:val="none" w:sz="0" w:space="0" w:color="auto"/>
        <w:bottom w:val="none" w:sz="0" w:space="0" w:color="auto"/>
        <w:right w:val="none" w:sz="0" w:space="0" w:color="auto"/>
      </w:divBdr>
    </w:div>
    <w:div w:id="100734465">
      <w:bodyDiv w:val="1"/>
      <w:marLeft w:val="0"/>
      <w:marRight w:val="0"/>
      <w:marTop w:val="0"/>
      <w:marBottom w:val="0"/>
      <w:divBdr>
        <w:top w:val="none" w:sz="0" w:space="0" w:color="auto"/>
        <w:left w:val="none" w:sz="0" w:space="0" w:color="auto"/>
        <w:bottom w:val="none" w:sz="0" w:space="0" w:color="auto"/>
        <w:right w:val="none" w:sz="0" w:space="0" w:color="auto"/>
      </w:divBdr>
      <w:divsChild>
        <w:div w:id="300966338">
          <w:marLeft w:val="0"/>
          <w:marRight w:val="0"/>
          <w:marTop w:val="0"/>
          <w:marBottom w:val="0"/>
          <w:divBdr>
            <w:top w:val="none" w:sz="0" w:space="0" w:color="auto"/>
            <w:left w:val="none" w:sz="0" w:space="0" w:color="auto"/>
            <w:bottom w:val="none" w:sz="0" w:space="0" w:color="auto"/>
            <w:right w:val="none" w:sz="0" w:space="0" w:color="auto"/>
          </w:divBdr>
        </w:div>
      </w:divsChild>
    </w:div>
    <w:div w:id="175313654">
      <w:bodyDiv w:val="1"/>
      <w:marLeft w:val="0"/>
      <w:marRight w:val="0"/>
      <w:marTop w:val="0"/>
      <w:marBottom w:val="0"/>
      <w:divBdr>
        <w:top w:val="none" w:sz="0" w:space="0" w:color="auto"/>
        <w:left w:val="none" w:sz="0" w:space="0" w:color="auto"/>
        <w:bottom w:val="none" w:sz="0" w:space="0" w:color="auto"/>
        <w:right w:val="none" w:sz="0" w:space="0" w:color="auto"/>
      </w:divBdr>
    </w:div>
    <w:div w:id="206532380">
      <w:bodyDiv w:val="1"/>
      <w:marLeft w:val="0"/>
      <w:marRight w:val="0"/>
      <w:marTop w:val="0"/>
      <w:marBottom w:val="0"/>
      <w:divBdr>
        <w:top w:val="none" w:sz="0" w:space="0" w:color="auto"/>
        <w:left w:val="none" w:sz="0" w:space="0" w:color="auto"/>
        <w:bottom w:val="none" w:sz="0" w:space="0" w:color="auto"/>
        <w:right w:val="none" w:sz="0" w:space="0" w:color="auto"/>
      </w:divBdr>
    </w:div>
    <w:div w:id="211696115">
      <w:bodyDiv w:val="1"/>
      <w:marLeft w:val="0"/>
      <w:marRight w:val="0"/>
      <w:marTop w:val="0"/>
      <w:marBottom w:val="0"/>
      <w:divBdr>
        <w:top w:val="none" w:sz="0" w:space="0" w:color="auto"/>
        <w:left w:val="none" w:sz="0" w:space="0" w:color="auto"/>
        <w:bottom w:val="none" w:sz="0" w:space="0" w:color="auto"/>
        <w:right w:val="none" w:sz="0" w:space="0" w:color="auto"/>
      </w:divBdr>
    </w:div>
    <w:div w:id="221603080">
      <w:bodyDiv w:val="1"/>
      <w:marLeft w:val="0"/>
      <w:marRight w:val="0"/>
      <w:marTop w:val="0"/>
      <w:marBottom w:val="0"/>
      <w:divBdr>
        <w:top w:val="none" w:sz="0" w:space="0" w:color="auto"/>
        <w:left w:val="none" w:sz="0" w:space="0" w:color="auto"/>
        <w:bottom w:val="none" w:sz="0" w:space="0" w:color="auto"/>
        <w:right w:val="none" w:sz="0" w:space="0" w:color="auto"/>
      </w:divBdr>
    </w:div>
    <w:div w:id="746263851">
      <w:bodyDiv w:val="1"/>
      <w:marLeft w:val="0"/>
      <w:marRight w:val="0"/>
      <w:marTop w:val="0"/>
      <w:marBottom w:val="0"/>
      <w:divBdr>
        <w:top w:val="none" w:sz="0" w:space="0" w:color="auto"/>
        <w:left w:val="none" w:sz="0" w:space="0" w:color="auto"/>
        <w:bottom w:val="none" w:sz="0" w:space="0" w:color="auto"/>
        <w:right w:val="none" w:sz="0" w:space="0" w:color="auto"/>
      </w:divBdr>
    </w:div>
    <w:div w:id="913510887">
      <w:bodyDiv w:val="1"/>
      <w:marLeft w:val="0"/>
      <w:marRight w:val="0"/>
      <w:marTop w:val="0"/>
      <w:marBottom w:val="0"/>
      <w:divBdr>
        <w:top w:val="none" w:sz="0" w:space="0" w:color="auto"/>
        <w:left w:val="none" w:sz="0" w:space="0" w:color="auto"/>
        <w:bottom w:val="none" w:sz="0" w:space="0" w:color="auto"/>
        <w:right w:val="none" w:sz="0" w:space="0" w:color="auto"/>
      </w:divBdr>
    </w:div>
    <w:div w:id="950477464">
      <w:bodyDiv w:val="1"/>
      <w:marLeft w:val="0"/>
      <w:marRight w:val="0"/>
      <w:marTop w:val="0"/>
      <w:marBottom w:val="0"/>
      <w:divBdr>
        <w:top w:val="none" w:sz="0" w:space="0" w:color="auto"/>
        <w:left w:val="none" w:sz="0" w:space="0" w:color="auto"/>
        <w:bottom w:val="none" w:sz="0" w:space="0" w:color="auto"/>
        <w:right w:val="none" w:sz="0" w:space="0" w:color="auto"/>
      </w:divBdr>
    </w:div>
    <w:div w:id="1708262290">
      <w:bodyDiv w:val="1"/>
      <w:marLeft w:val="0"/>
      <w:marRight w:val="0"/>
      <w:marTop w:val="0"/>
      <w:marBottom w:val="0"/>
      <w:divBdr>
        <w:top w:val="none" w:sz="0" w:space="0" w:color="auto"/>
        <w:left w:val="none" w:sz="0" w:space="0" w:color="auto"/>
        <w:bottom w:val="none" w:sz="0" w:space="0" w:color="auto"/>
        <w:right w:val="none" w:sz="0" w:space="0" w:color="auto"/>
      </w:divBdr>
    </w:div>
    <w:div w:id="1761677791">
      <w:bodyDiv w:val="1"/>
      <w:marLeft w:val="0"/>
      <w:marRight w:val="0"/>
      <w:marTop w:val="0"/>
      <w:marBottom w:val="0"/>
      <w:divBdr>
        <w:top w:val="none" w:sz="0" w:space="0" w:color="auto"/>
        <w:left w:val="none" w:sz="0" w:space="0" w:color="auto"/>
        <w:bottom w:val="none" w:sz="0" w:space="0" w:color="auto"/>
        <w:right w:val="none" w:sz="0" w:space="0" w:color="auto"/>
      </w:divBdr>
    </w:div>
    <w:div w:id="1783500000">
      <w:bodyDiv w:val="1"/>
      <w:marLeft w:val="0"/>
      <w:marRight w:val="0"/>
      <w:marTop w:val="0"/>
      <w:marBottom w:val="0"/>
      <w:divBdr>
        <w:top w:val="none" w:sz="0" w:space="0" w:color="auto"/>
        <w:left w:val="none" w:sz="0" w:space="0" w:color="auto"/>
        <w:bottom w:val="none" w:sz="0" w:space="0" w:color="auto"/>
        <w:right w:val="none" w:sz="0" w:space="0" w:color="auto"/>
      </w:divBdr>
    </w:div>
    <w:div w:id="1855604361">
      <w:bodyDiv w:val="1"/>
      <w:marLeft w:val="0"/>
      <w:marRight w:val="0"/>
      <w:marTop w:val="0"/>
      <w:marBottom w:val="0"/>
      <w:divBdr>
        <w:top w:val="none" w:sz="0" w:space="0" w:color="auto"/>
        <w:left w:val="none" w:sz="0" w:space="0" w:color="auto"/>
        <w:bottom w:val="none" w:sz="0" w:space="0" w:color="auto"/>
        <w:right w:val="none" w:sz="0" w:space="0" w:color="auto"/>
      </w:divBdr>
    </w:div>
    <w:div w:id="1875187329">
      <w:bodyDiv w:val="1"/>
      <w:marLeft w:val="0"/>
      <w:marRight w:val="0"/>
      <w:marTop w:val="0"/>
      <w:marBottom w:val="0"/>
      <w:divBdr>
        <w:top w:val="none" w:sz="0" w:space="0" w:color="auto"/>
        <w:left w:val="none" w:sz="0" w:space="0" w:color="auto"/>
        <w:bottom w:val="none" w:sz="0" w:space="0" w:color="auto"/>
        <w:right w:val="none" w:sz="0" w:space="0" w:color="auto"/>
      </w:divBdr>
    </w:div>
    <w:div w:id="1911037390">
      <w:bodyDiv w:val="1"/>
      <w:marLeft w:val="0"/>
      <w:marRight w:val="0"/>
      <w:marTop w:val="0"/>
      <w:marBottom w:val="0"/>
      <w:divBdr>
        <w:top w:val="none" w:sz="0" w:space="0" w:color="auto"/>
        <w:left w:val="none" w:sz="0" w:space="0" w:color="auto"/>
        <w:bottom w:val="none" w:sz="0" w:space="0" w:color="auto"/>
        <w:right w:val="none" w:sz="0" w:space="0" w:color="auto"/>
      </w:divBdr>
    </w:div>
    <w:div w:id="1973705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ns.ch/eichlipar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emeindeverwaltung@stans.nw.c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stans.ch" TargetMode="Externa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G-MEDIENINFORMATION\Vorlage%20Medienmitteilung.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4758D-60DA-4BD0-BD1F-AF864BA29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Medienmitteilung.dotx</Template>
  <TotalTime>0</TotalTime>
  <Pages>2</Pages>
  <Words>402</Words>
  <Characters>2702</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=&gt; Eigenschaften (Titel)</vt:lpstr>
      <vt:lpstr>Trey Research</vt:lpstr>
    </vt:vector>
  </TitlesOfParts>
  <Company>InformatikLeistungsZentrum OW/NW</Company>
  <LinksUpToDate>false</LinksUpToDate>
  <CharactersWithSpaces>3098</CharactersWithSpaces>
  <SharedDoc>false</SharedDoc>
  <HLinks>
    <vt:vector size="12" baseType="variant">
      <vt:variant>
        <vt:i4>7995404</vt:i4>
      </vt:variant>
      <vt:variant>
        <vt:i4>3</vt:i4>
      </vt:variant>
      <vt:variant>
        <vt:i4>0</vt:i4>
      </vt:variant>
      <vt:variant>
        <vt:i4>5</vt:i4>
      </vt:variant>
      <vt:variant>
        <vt:lpwstr>mailto:gemeindeverwaltung@stans.nw.ch</vt:lpwstr>
      </vt:variant>
      <vt:variant>
        <vt:lpwstr/>
      </vt:variant>
      <vt:variant>
        <vt:i4>393228</vt:i4>
      </vt:variant>
      <vt:variant>
        <vt:i4>0</vt:i4>
      </vt:variant>
      <vt:variant>
        <vt:i4>0</vt:i4>
      </vt:variant>
      <vt:variant>
        <vt:i4>5</vt:i4>
      </vt:variant>
      <vt:variant>
        <vt:lpwstr>http://www.stans.ch/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 Eigenschaften (Titel)</dc:title>
  <dc:subject>=&gt; Eigenschaften (Betreff)</dc:subject>
  <dc:creator>Getzmann Andrée</dc:creator>
  <cp:lastModifiedBy>Getzmann Andrée</cp:lastModifiedBy>
  <cp:revision>19</cp:revision>
  <cp:lastPrinted>2022-04-14T09:00:00Z</cp:lastPrinted>
  <dcterms:created xsi:type="dcterms:W3CDTF">2024-08-19T12:21:00Z</dcterms:created>
  <dcterms:modified xsi:type="dcterms:W3CDTF">2024-08-26T08:19:00Z</dcterms:modified>
</cp:coreProperties>
</file>